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_GBK" w:eastAsia="方正小标宋_GBK" w:cs="方正小标宋_GBK" w:hint="eastAsia"/>
          <w:sz w:val="44"/>
          <w:szCs w:val="44"/>
        </w:rPr>
      </w:pPr>
      <w:bookmarkStart w:id="0" w:name="_GoBack"/>
      <w:bookmarkEnd w:id="0"/>
      <w:r>
        <w:rPr>
          <w:rFonts w:ascii="方正小标宋_GBK" w:eastAsia="方正小标宋_GBK" w:cs="方正小标宋_GBK" w:hint="eastAsia"/>
          <w:sz w:val="44"/>
          <w:szCs w:val="44"/>
        </w:rPr>
        <w:t>武汉海关技术中心2025“两新”实验室仪器设备采购项目-化学分析设备（第二次）废标公告</w:t>
      </w:r>
    </w:p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来源：中国政府采购网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一、项目基本情况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采购项目编号：HBCZ-2504050952-252753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采购项目名称：武汉海关技术中心2025“两新”实验室仪器设备采购项目-化学分析设备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二、项目终止的原因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经评标委员会评审，合格的投标人不足三家，本项目废标。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三、其他补充事宜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质疑联系人：徐沫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联系电话：027-87711081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各有关当事人对评审结果有异议的，可以在公告期限届满之日起7个工作日内以书面形式向湖北省成套招标股份有限公司提出质疑，逾期将不再受理。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四、凡对本次公告内容提出询问，请按以下方式联系。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1.采购人信息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名 称：武汉海关技术中心　　　　　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地址：武汉市汉阳区琴台大道588号　　　　　　　　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联系方式：李晶/027-58905865　　　　　　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2.采购代理机构信息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名 称：湖北省成套招标股份有限公司　　　　　　　　　　　　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地　址：武汉市武昌区东湖西路特2号平安财富中心B座7-10楼（东湖大厦正对面）　　　　　　　　　　　　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联系方式：黄释娴/13367259117　　　　　　　　　　　　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3.项目联系方式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项目联系人：黄释娴、叶凡、温飞飞、苏恩华、徐沫、王保东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电　话：　　13367259117/1344934925@qq.com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00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3</TotalTime>
  <Application>Yozo_Office</Application>
  <Pages>2</Pages>
  <Words>398</Words>
  <Characters>495</Characters>
  <Lines>37</Lines>
  <Paragraphs>23</Paragraphs>
  <CharactersWithSpaces>557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lijin</dc:creator>
  <cp:lastModifiedBy>范思齐</cp:lastModifiedBy>
  <cp:revision>0</cp:revision>
  <dcterms:created xsi:type="dcterms:W3CDTF">2025-10-31T02:12:08Z</dcterms:created>
  <dcterms:modified xsi:type="dcterms:W3CDTF">2025-10-31T08:37:26Z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eyJoZGlkIjoiN2MwZDcxOTE1ZmNhODcxNDI0MmQ0OTVhYmE4ZDE2Y2MiLCJ1c2VySWQiOiIxMzc5NDE3NTk0In0=</vt:lpwstr>
  </property>
  <property fmtid="{D5CDD505-2E9C-101B-9397-08002B2CF9AE}" pid="4" name="ICV">
    <vt:lpwstr>33FFA2F54CD94E4A8578D88174005F68_12</vt:lpwstr>
  </property>
</Properties>
</file>