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spacing w:line="560" w:lineRule="exact"/>
        <w:ind w:left="0" w:firstLineChars="200" w:firstLine="640"/>
        <w:jc w:val="both"/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为</w:t>
      </w: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进一步做好海关报关单证档案查阅出证工作，规范各现场业务办理，我关自2026年9月</w:t>
      </w: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7</w:t>
      </w: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日起启用“中华人民共和国</w:t>
      </w: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武汉新港海关</w:t>
      </w: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报关单证档案专用章”共2枚。现将各业务现场所分配“中华人民共和国</w:t>
      </w: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武汉新港海关</w:t>
      </w: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报关单证档案专用章”编号通告如下：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spacing w:line="560" w:lineRule="exact"/>
        <w:ind w:left="0" w:firstLineChars="200" w:firstLine="640"/>
        <w:jc w:val="both"/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一、</w:t>
      </w: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武汉新港</w:t>
      </w: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海关（</w:t>
      </w: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4714</w:t>
      </w: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）：中华人民共和国</w:t>
      </w: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武汉新港海关</w:t>
      </w: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报关单证档案专用章（1）。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spacing w:line="560" w:lineRule="exact"/>
        <w:ind w:left="0" w:firstLineChars="200" w:firstLine="640"/>
        <w:jc w:val="both"/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二、</w:t>
      </w: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武汉新港空港综合保税区阳逻港园区</w:t>
      </w: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（</w:t>
      </w: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4726</w:t>
      </w: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）：中华人民共和国</w:t>
      </w: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武汉新港海关</w:t>
      </w: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报关单证档案专用章（2）</w:t>
      </w: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spacing w:line="560" w:lineRule="exact"/>
        <w:ind w:left="0" w:firstLineChars="200" w:firstLine="640"/>
        <w:jc w:val="both"/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特此通告。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spacing w:line="560" w:lineRule="exact"/>
        <w:ind w:left="0"/>
        <w:jc w:val="both"/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</w:pP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spacing w:line="560" w:lineRule="exact"/>
        <w:ind w:left="0"/>
        <w:jc w:val="both"/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</w:pP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spacing w:line="560" w:lineRule="exact"/>
        <w:ind w:left="0"/>
        <w:jc w:val="both"/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</w:pP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 w:val="0"/>
        <w:spacing w:line="560" w:lineRule="exact"/>
        <w:ind w:left="0" w:firstLineChars="200" w:firstLine="640"/>
        <w:jc w:val="right"/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</w:pP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武汉新港海关</w:t>
      </w: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w w:val="150"/>
          <w:sz w:val="32"/>
          <w:szCs w:val="32"/>
        </w:rPr>
        <w:t xml:space="preserve"> </w:t>
      </w:r>
    </w:p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 w:val="0"/>
        <w:spacing w:line="560" w:lineRule="exact"/>
        <w:ind w:left="0" w:firstLineChars="200" w:firstLine="640"/>
        <w:jc w:val="right"/>
        <w:rPr>
          <w:rFonts w:ascii="Times New Roman" w:eastAsia="方正仿宋_GBK" w:hAnsi="Times New Roman" w:hint="eastAsia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2026年9月</w:t>
      </w:r>
      <w:r>
        <w:rPr>
          <w:rFonts w:ascii="Times New Roman" w:eastAsia="方正仿宋_GBK" w:hAnsi="Times New Roman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7</w:t>
      </w:r>
      <w:r>
        <w:rPr>
          <w:rFonts w:ascii="Times New Roman" w:eastAsia="方正仿宋_GBK" w:hAnsi="Times New Roman" w:hint="eastAsia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  <w:t>日</w:t>
      </w:r>
    </w:p>
    <w:sectPr>
      <w:pgSz w:w="11907" w:h="16839"/>
      <w:pgMar w:top="1440" w:right="1800" w:bottom="1440" w:left="1800" w:header="851" w:footer="992" w:gutter="0"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黑体">
    <w:altName w:val="华文细黑"/>
    <w:panose1 w:val="02010600040101010101"/>
    <w:charset w:val="86"/>
    <w:family w:val="auto"/>
    <w:pitch w:val="variable"/>
    <w:sig w:usb0="00000287" w:usb1="080F0000" w:usb2="00000000" w:usb3="00000000" w:csb0="0004009F" w:csb1="DFD7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altName w:val="DejaVu Sans"/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altName w:val="方正黑体_GBK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Normal (Web)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6">
    <w:name w:val="样式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Arial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7">
    <w:name w:val="样式 1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Arial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character" w:styleId="18">
    <w:name w:val="Hyperlink"/>
    <w:basedOn w:val="0"/>
    <w:rPr>
      <w:color w:val="0000FF"/>
      <w:u w:val="single"/>
    </w:rPr>
  </w:style>
  <w:style w:type="paragraph" w:customStyle="1" w:styleId="19">
    <w:name w:val="样式 2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20">
    <w:name w:val="样式 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1">
    <w:name w:val="样式 4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Lucida Sans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22">
    <w:name w:val="样式 5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Lucida Sans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23">
    <w:name w:val="样式 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4">
    <w:name w:val="样式 7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Lucida Sans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25">
    <w:name w:val="样式 8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Lucida Sans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26">
    <w:name w:val="样式 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7">
    <w:name w:val="样式 1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8">
    <w:name w:val="样式 1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9">
    <w:name w:val="样式 1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0">
    <w:name w:val="样式 1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1">
    <w:name w:val="样式 1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2">
    <w:name w:val="样式 1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styleId="33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cs="Lucida Sans" w:hAnsi="Courier New"/>
      <w:sz w:val="24"/>
      <w:szCs w:val="24"/>
      <w:lang w:val="en-US" w:eastAsia="zh-CN" w:bidi="ar-SA"/>
    </w:rPr>
  </w:style>
  <w:style w:type="paragraph" w:customStyle="1" w:styleId="34">
    <w:name w:val="样式 1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5">
    <w:name w:val="样式 1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6">
    <w:name w:val="样式 1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7">
    <w:name w:val="样式 27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8">
    <w:name w:val="样式 1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9">
    <w:name w:val="样式 2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0">
    <w:name w:val="样式 2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1">
    <w:name w:val="样式 1 10 磅"/>
    <w:next w:val="26"/>
    <w:pPr>
      <w:widowControl w:val="0"/>
      <w:ind w:firstLineChars="200" w:firstLine="20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2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3">
    <w:name w:val="样式 2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4">
    <w:name w:val="样式 24 小四"/>
    <w:pPr>
      <w:widowControl w:val="0"/>
      <w:spacing w:line="240" w:lineRule="auto"/>
      <w:jc w:val="left"/>
    </w:pPr>
    <w:rPr>
      <w:rFonts w:ascii="宋体" w:eastAsia="宋体" w:cs="Times New Roman" w:hAnsi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6">
    <w:name w:val="样式 2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7">
    <w:name w:val="样式 10 磅"/>
    <w:next w:val="22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8">
    <w:name w:val="样式 2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9">
    <w:name w:val="样式 2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0">
    <w:name w:val="样式 2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1">
    <w:name w:val="样式 3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2">
    <w:name w:val="样式 3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3">
    <w:name w:val="样式 3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4">
    <w:name w:val="样式 33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55">
    <w:name w:val="样式 3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6">
    <w:name w:val="样式 35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57">
    <w:name w:val="样式 3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8">
    <w:name w:val="样式 3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59">
    <w:name w:val="样式 3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0">
    <w:name w:val="样式 三号"/>
    <w:next w:val="22"/>
    <w:pPr>
      <w:widowControl w:val="0"/>
      <w:spacing w:line="560" w:lineRule="exact"/>
      <w:jc w:val="both"/>
    </w:pPr>
    <w:rPr>
      <w:rFonts w:ascii="宋体" w:eastAsia="方正仿宋_GBK" w:cs="Times New Roman" w:hAnsi="宋体"/>
      <w:spacing w:val="-4"/>
      <w:kern w:val="2"/>
      <w:sz w:val="32"/>
      <w:szCs w:val="24"/>
      <w:lang w:val="en-US" w:eastAsia="zh-CN" w:bidi="ar-SA"/>
    </w:rPr>
  </w:style>
  <w:style w:type="paragraph" w:customStyle="1" w:styleId="61">
    <w:name w:val="样式 3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2">
    <w:name w:val="样式 4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3">
    <w:name w:val="样式 4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4">
    <w:name w:val="样式 4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5">
    <w:name w:val="样式 4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6">
    <w:name w:val="样式 4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7">
    <w:name w:val="样式 4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8">
    <w:name w:val="样式 4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69">
    <w:name w:val="样式 4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70">
    <w:name w:val="样式 4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71">
    <w:name w:val="样式 4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styleId="72">
    <w:name w:val="Body Text"/>
    <w:basedOn w:val="0"/>
    <w:pPr>
      <w:spacing w:after="120"/>
    </w:pPr>
  </w:style>
  <w:style w:type="paragraph" w:styleId="73">
    <w:name w:val="Body Text Indent"/>
    <w:basedOn w:val="0"/>
    <w:pPr>
      <w:spacing w:after="120"/>
      <w:ind w:left="420"/>
    </w:pPr>
  </w:style>
  <w:style w:type="paragraph" w:styleId="74">
    <w:name w:val="Body Text First Indent"/>
    <w:basedOn w:val="72"/>
    <w:pPr>
      <w:ind w:firstLine="420"/>
    </w:pPr>
  </w:style>
  <w:style w:type="paragraph" w:styleId="75">
    <w:name w:val="Body Text First Indent 2"/>
    <w:basedOn w:val="73"/>
    <w:pPr>
      <w:ind w:firstLine="420"/>
    </w:pPr>
  </w:style>
  <w:style w:type="paragraph" w:styleId="76">
    <w:name w:val="Body Text 2"/>
    <w:basedOn w:val="0"/>
    <w:pPr>
      <w:spacing w:after="120" w:line="480" w:lineRule="auto"/>
    </w:pPr>
  </w:style>
  <w:style w:type="character" w:styleId="77">
    <w:name w:val="Subtle Reference"/>
    <w:basedOn w:val="10"/>
    <w:rPr>
      <w:caps w:val="0"/>
      <w:smallCaps/>
      <w:color w:val="404040"/>
    </w:rPr>
  </w:style>
  <w:style w:type="paragraph" w:customStyle="1" w:styleId="78">
    <w:name w:val="正文文字 9"/>
    <w:basedOn w:val="0"/>
    <w:autoRedefine/>
    <w:next w:val="0"/>
    <w:pPr>
      <w:ind w:left="240"/>
    </w:pPr>
    <w:rPr>
      <w:sz w:val="16"/>
      <w:szCs w:val="16"/>
    </w:rPr>
  </w:style>
  <w:style w:type="paragraph" w:customStyle="1" w:styleId="79">
    <w:name w:val="公式样式 文本"/>
    <w:autoRedefine/>
    <w:rPr>
      <w:rFonts w:ascii="Times New Roman" w:eastAsia="宋体" w:cs="Lucida Sans" w:hAnsi="Times New Roman"/>
      <w:b w:val="0"/>
      <w:i w:val="0"/>
      <w:sz w:val="20"/>
      <w:szCs w:val="20"/>
      <w:lang w:val="en-US" w:eastAsia="zh-CN" w:bidi="ar-SA"/>
    </w:rPr>
  </w:style>
  <w:style w:type="paragraph" w:customStyle="1" w:styleId="80">
    <w:name w:val="样式 7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1">
    <w:name w:val="样式 78 10 磅"/>
    <w:pPr>
      <w:widowControl w:val="0"/>
      <w:spacing w:before="100" w:beforeAutospacing="1" w:after="100" w:afterAutospacing="1" w:line="240" w:lineRule="auto"/>
      <w:jc w:val="left"/>
    </w:pPr>
    <w:rPr>
      <w:rFonts w:ascii="Courier New" w:eastAsia="宋体" w:cs="Times New Roman" w:hAnsi="Courier New"/>
      <w:kern w:val="2"/>
      <w:sz w:val="20"/>
      <w:szCs w:val="21"/>
      <w:lang w:val="en-US" w:eastAsia="zh-CN" w:bidi="ar-SA"/>
    </w:rPr>
  </w:style>
  <w:style w:type="paragraph" w:customStyle="1" w:styleId="82">
    <w:name w:val="样式 67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83">
    <w:name w:val="样式 4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4">
    <w:name w:val="样式 4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85">
    <w:name w:val="样式 48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86">
    <w:name w:val="样式 1669 10 磅"/>
    <w:pPr>
      <w:widowControl w:val="0"/>
      <w:jc w:val="both"/>
    </w:pPr>
    <w:rPr>
      <w:rFonts w:ascii="等线" w:eastAsia="等线" w:cs="Arial" w:hAnsi="Times New Roman"/>
      <w:kern w:val="2"/>
      <w:sz w:val="21"/>
      <w:szCs w:val="22"/>
      <w:lang w:val="en-US" w:eastAsia="zh-CN" w:bidi="ar-SA"/>
    </w:rPr>
  </w:style>
  <w:style w:type="paragraph" w:customStyle="1" w:styleId="87">
    <w:name w:val="样式 51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88">
    <w:name w:val="E-mail Signature"/>
    <w:basedOn w:val="0"/>
  </w:style>
  <w:style w:type="character" w:styleId="89">
    <w:name w:val="HTML Code"/>
    <w:basedOn w:val="10"/>
    <w:rPr>
      <w:rFonts w:ascii="Courier New" w:hAnsi="Courier New"/>
      <w:sz w:val="20"/>
      <w:szCs w:val="20"/>
    </w:rPr>
  </w:style>
  <w:style w:type="paragraph" w:styleId="90">
    <w:name w:val="Intense Quote"/>
    <w:basedOn w:val="0"/>
    <w:next w:val="0"/>
    <w:pPr>
      <w:pBdr>
        <w:top w:val="single" w:sz="4" w:space="1" w:color="5B9BD5"/>
        <w:bottom w:val="single" w:sz="4" w:space="1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paragraph" w:customStyle="1" w:styleId="91">
    <w:name w:val="样式 6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2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93">
    <w:name w:val="样式 6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4">
    <w:name w:val="样式 61 10 磅"/>
    <w:pPr>
      <w:widowControl w:val="0"/>
      <w:ind w:left="1260" w:hanging="42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5">
    <w:name w:val="样式 63 10 磅"/>
    <w:pPr>
      <w:widowControl w:val="0"/>
      <w:ind w:left="1260" w:hanging="42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6">
    <w:name w:val="样式 7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97">
    <w:name w:val="样式 50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98">
    <w:name w:val="样式 51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Lucida Sans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99">
    <w:name w:val="样式 5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00">
    <w:name w:val="样式 53 小四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4"/>
      <w:szCs w:val="24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01">
    <w:name w:val="样式 5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02">
    <w:name w:val="样式 55 小四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4"/>
      <w:szCs w:val="24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103">
    <w:name w:val="样式 5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04">
    <w:name w:val="样式 5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05">
    <w:name w:val="样式 1 三号"/>
    <w:next w:val="21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06">
    <w:name w:val="样式 58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07">
    <w:name w:val="样式 59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08">
    <w:name w:val="样式 60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09">
    <w:name w:val="样式 61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10">
    <w:name w:val="样式 62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11">
    <w:name w:val="样式 63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12">
    <w:name w:val="样式 6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13">
    <w:name w:val="样式 6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14">
    <w:name w:val="样式 6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15">
    <w:name w:val="样式 6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16">
    <w:name w:val="样式 6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17">
    <w:name w:val="样式 6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18">
    <w:name w:val="样式 7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19">
    <w:name w:val="样式 71 小四"/>
    <w:pPr>
      <w:widowControl w:val="0"/>
      <w:spacing w:line="240" w:lineRule="auto"/>
      <w:jc w:val="left"/>
    </w:pPr>
    <w:rPr>
      <w:rFonts w:ascii="宋体" w:eastAsia="宋体" w:cs="Times New Roman" w:hAnsi="Times New Roman"/>
      <w:kern w:val="2"/>
      <w:sz w:val="24"/>
      <w:szCs w:val="21"/>
      <w:lang w:val="en-US" w:eastAsia="zh-CN" w:bidi="ar-SA"/>
    </w:rPr>
  </w:style>
  <w:style w:type="paragraph" w:customStyle="1" w:styleId="120">
    <w:name w:val="样式 72 小四"/>
    <w:pPr>
      <w:widowControl w:val="0"/>
      <w:spacing w:line="240" w:lineRule="auto"/>
      <w:jc w:val="left"/>
    </w:pPr>
    <w:rPr>
      <w:rFonts w:ascii="宋体" w:eastAsia="宋体" w:cs="Times New Roman" w:hAnsi="Times New Roman"/>
      <w:kern w:val="2"/>
      <w:sz w:val="24"/>
      <w:szCs w:val="21"/>
      <w:lang w:val="en-US" w:eastAsia="zh-CN" w:bidi="ar-SA"/>
    </w:rPr>
  </w:style>
  <w:style w:type="paragraph" w:customStyle="1" w:styleId="121">
    <w:name w:val="样式 73 小四"/>
    <w:pPr>
      <w:widowControl w:val="0"/>
      <w:spacing w:line="240" w:lineRule="auto"/>
      <w:jc w:val="left"/>
    </w:pPr>
    <w:rPr>
      <w:rFonts w:ascii="宋体" w:eastAsia="宋体" w:cs="Times New Roman" w:hAnsi="Times New Roman"/>
      <w:kern w:val="2"/>
      <w:sz w:val="24"/>
      <w:szCs w:val="21"/>
      <w:lang w:val="en-US" w:eastAsia="zh-CN" w:bidi="ar-SA"/>
    </w:rPr>
  </w:style>
  <w:style w:type="paragraph" w:customStyle="1" w:styleId="122">
    <w:name w:val="样式 74 小四"/>
    <w:pPr>
      <w:widowControl w:val="0"/>
      <w:spacing w:line="240" w:lineRule="auto"/>
      <w:jc w:val="left"/>
    </w:pPr>
    <w:rPr>
      <w:rFonts w:ascii="宋体" w:eastAsia="宋体" w:cs="Times New Roman" w:hAnsi="Times New Roman"/>
      <w:kern w:val="2"/>
      <w:sz w:val="24"/>
      <w:szCs w:val="21"/>
      <w:lang w:val="en-US" w:eastAsia="zh-CN" w:bidi="ar-SA"/>
    </w:rPr>
  </w:style>
  <w:style w:type="paragraph" w:customStyle="1" w:styleId="123">
    <w:name w:val="样式 7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24">
    <w:name w:val="样式 7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25">
    <w:name w:val="样式 7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26">
    <w:name w:val="样式 7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27">
    <w:name w:val="样式 2 10 磅"/>
    <w:pPr>
      <w:widowControl w:val="0"/>
      <w:ind w:firstLineChars="200" w:firstLine="20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128">
    <w:name w:val="样式 3 10 磅"/>
    <w:pPr>
      <w:widowControl w:val="0"/>
      <w:ind w:firstLineChars="200" w:firstLine="20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129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30">
    <w:name w:val="样式 7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31">
    <w:name w:val="样式 8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32">
    <w:name w:val="样式 8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33">
    <w:name w:val="样式 8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34">
    <w:name w:val="样式 8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35">
    <w:name w:val="样式 8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36">
    <w:name w:val="样式 8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37">
    <w:name w:val="样式 8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38">
    <w:name w:val="样式 8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39">
    <w:name w:val="样式 8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40">
    <w:name w:val="样式 8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41">
    <w:name w:val="样式 9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42">
    <w:name w:val="样式 9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43">
    <w:name w:val="样式 9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44">
    <w:name w:val="样式 9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45">
    <w:name w:val="样式 9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46">
    <w:name w:val="样式 9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47">
    <w:name w:val="样式 9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48">
    <w:name w:val="样式 9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49">
    <w:name w:val="样式 9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50">
    <w:name w:val="样式 9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51">
    <w:name w:val="样式 10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52">
    <w:name w:val="样式 10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53">
    <w:name w:val="样式 4 10 磅"/>
    <w:pPr>
      <w:widowControl w:val="0"/>
      <w:jc w:val="both"/>
    </w:pPr>
    <w:rPr>
      <w:rFonts w:ascii="等线" w:eastAsia="等线" w:cs="Arial" w:hAnsi="等线"/>
      <w:kern w:val="2"/>
      <w:sz w:val="21"/>
      <w:szCs w:val="22"/>
      <w:lang w:val="en-US" w:eastAsia="zh-CN" w:bidi="ar-SA"/>
    </w:rPr>
  </w:style>
  <w:style w:type="paragraph" w:customStyle="1" w:styleId="154">
    <w:name w:val="样式 10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55">
    <w:name w:val="样式 10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56">
    <w:name w:val="样式 10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57">
    <w:name w:val="样式 10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58">
    <w:name w:val="样式 10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59">
    <w:name w:val="样式 107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Lucida Sans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60">
    <w:name w:val="样式 10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61">
    <w:name w:val="样式 109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Lucida Sans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62">
    <w:name w:val="样式 11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63">
    <w:name w:val="样式 111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Lucida Sans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64">
    <w:name w:val="样式 112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Lucida Sans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65">
    <w:name w:val="样式 113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Lucida Sans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66">
    <w:name w:val="样式 114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Lucida Sans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67">
    <w:name w:val="样式 115 小四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Lucida Sans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168">
    <w:name w:val="样式 11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69">
    <w:name w:val="样式 11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70">
    <w:name w:val="样式 11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71">
    <w:name w:val="样式 4 三号"/>
    <w:pPr>
      <w:widowControl w:val="0"/>
      <w:spacing w:after="0"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72">
    <w:name w:val="样式 11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73">
    <w:name w:val="样式 12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74">
    <w:name w:val="样式 12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75">
    <w:name w:val="样式 12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76">
    <w:name w:val="样式 12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77">
    <w:name w:val="样式 12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78">
    <w:name w:val="样式 12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79">
    <w:name w:val="样式 12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80">
    <w:name w:val="样式 12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81">
    <w:name w:val="样式 12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82">
    <w:name w:val="样式 12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83">
    <w:name w:val="样式 130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84">
    <w:name w:val="样式 13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85">
    <w:name w:val="样式 13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86">
    <w:name w:val="样式 13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87">
    <w:name w:val="样式 13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88">
    <w:name w:val="样式 135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89">
    <w:name w:val="样式 13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90">
    <w:name w:val="样式 13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91">
    <w:name w:val="样式 13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92">
    <w:name w:val="样式 13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93">
    <w:name w:val="样式 140 小四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94">
    <w:name w:val="样式 14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95">
    <w:name w:val="样式 142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96">
    <w:name w:val="样式 143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2B487FA0-9975-4D2D-8188-607AA42DB2A1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2539</TotalTime>
  <Application>Yozo_Office27021597764231179</Application>
  <Pages>1</Pages>
  <Words>0</Words>
  <Characters>177</Characters>
  <Lines>0</Lines>
  <Paragraphs>9</Paragraphs>
  <CharactersWithSpaces>237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叶昊哲</cp:lastModifiedBy>
  <cp:revision>1</cp:revision>
  <cp:lastPrinted>2026-07-22T01:38:31Z</cp:lastPrinted>
  <dcterms:created xsi:type="dcterms:W3CDTF">2021-05-08T07:28:00Z</dcterms:created>
  <dcterms:modified xsi:type="dcterms:W3CDTF">2026-09-02T02:36:34Z</dcterms:modified>
</cp:coreProperties>
</file>