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pStyle w:val="2779"/>
        <w:spacing w:line="560" w:lineRule="exact"/>
        <w:jc w:val="left"/>
        <w:rPr>
          <w:rFonts w:ascii="方正黑体_GBK" w:eastAsia="方正黑体_GBK" w:cs="方正黑体_GBK" w:hint="eastAsia"/>
        </w:rPr>
      </w:pPr>
      <w:bookmarkStart w:id="0" w:name="_GoBack"/>
      <w:bookmarkEnd w:id="0"/>
      <w:r>
        <w:rPr>
          <w:rFonts w:ascii="方正黑体_GBK" w:eastAsia="方正黑体_GBK" w:cs="方正黑体_GBK" w:hint="eastAsia"/>
        </w:rPr>
        <w:t>附件2</w:t>
      </w:r>
    </w:p>
    <w:p>
      <w:pPr>
        <w:jc w:val="center"/>
        <w:rPr>
          <w:rFonts w:ascii="方正小标宋_GBK" w:eastAsia="方正小标宋_GBK"/>
          <w:sz w:val="44"/>
          <w:szCs w:val="44"/>
        </w:rPr>
      </w:pPr>
      <w:r>
        <w:rPr>
          <w:rFonts w:ascii="方正小标宋_GBK" w:eastAsia="方正小标宋_GBK" w:hint="eastAsia"/>
          <w:sz w:val="44"/>
          <w:szCs w:val="44"/>
        </w:rPr>
        <w:t>中华人民共和国进境物品计税价格表</w:t>
      </w:r>
    </w:p>
    <w:tbl>
      <w:tblPr>
        <w:jc w:val="left"/>
        <w:tblInd w:w="0" w:type="dxa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1"/>
        <w:gridCol w:w="2647"/>
        <w:gridCol w:w="1167"/>
        <w:gridCol w:w="1451"/>
        <w:gridCol w:w="1346"/>
      </w:tblGrid>
      <w:tr>
        <w:trPr>
          <w:trHeight w:val="419"/>
          <w:tblHeader/>
        </w:trPr>
        <w:tc>
          <w:tcPr>
            <w:tcW w:w="1896" w:type="dxa"/>
            <w:vAlign w:val="center"/>
          </w:tcPr>
          <w:p>
            <w:pPr>
              <w:pStyle w:val="2756"/>
              <w:jc w:val="center"/>
              <w:rPr>
                <w:rFonts w:ascii="Times New Roman Regular" w:cs="Times New Roman Regular" w:hAnsi="Times New Roman Regular" w:hint="eastAsia"/>
                <w:b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sz w:val="24"/>
                <w:szCs w:val="24"/>
              </w:rPr>
              <w:t>分类编号</w:t>
            </w:r>
          </w:p>
        </w:tc>
        <w:tc>
          <w:tcPr>
            <w:tcW w:w="2626" w:type="dxa"/>
            <w:vAlign w:val="center"/>
          </w:tcPr>
          <w:p>
            <w:pPr>
              <w:pStyle w:val="2757"/>
              <w:jc w:val="center"/>
              <w:rPr>
                <w:rFonts w:ascii="Times New Roman Regular" w:cs="Times New Roman Regular" w:hAnsi="Times New Roman Regular" w:hint="eastAsia"/>
                <w:b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sz w:val="24"/>
                <w:szCs w:val="24"/>
              </w:rPr>
              <w:t>品名及规格</w:t>
            </w:r>
          </w:p>
        </w:tc>
        <w:tc>
          <w:tcPr>
            <w:tcW w:w="1158" w:type="dxa"/>
            <w:vAlign w:val="center"/>
          </w:tcPr>
          <w:p>
            <w:pPr>
              <w:pStyle w:val="2753"/>
              <w:jc w:val="center"/>
              <w:rPr>
                <w:rFonts w:ascii="Times New Roman Regular" w:cs="Times New Roman Regular" w:hAnsi="Times New Roman Regular" w:hint="eastAsia"/>
                <w:b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sz w:val="24"/>
                <w:szCs w:val="24"/>
              </w:rPr>
              <w:t>单位</w:t>
            </w:r>
          </w:p>
        </w:tc>
        <w:tc>
          <w:tcPr>
            <w:tcW w:w="1439" w:type="dxa"/>
            <w:vAlign w:val="center"/>
          </w:tcPr>
          <w:p>
            <w:pPr>
              <w:pStyle w:val="2759"/>
              <w:jc w:val="center"/>
              <w:rPr>
                <w:rFonts w:ascii="Times New Roman Regular" w:cs="Times New Roman Regular" w:hAnsi="Times New Roman Regular" w:hint="eastAsia"/>
                <w:b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sz w:val="24"/>
                <w:szCs w:val="24"/>
              </w:rPr>
              <w:t>计税价格</w:t>
            </w:r>
          </w:p>
          <w:p>
            <w:pPr>
              <w:pStyle w:val="2752"/>
              <w:jc w:val="center"/>
              <w:rPr>
                <w:rFonts w:ascii="Times New Roman Regular" w:cs="Times New Roman Regular" w:hAnsi="Times New Roman Regular" w:hint="eastAsia"/>
                <w:b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sz w:val="24"/>
                <w:szCs w:val="24"/>
              </w:rPr>
              <w:t>(人民币：元)</w:t>
            </w:r>
          </w:p>
        </w:tc>
        <w:tc>
          <w:tcPr>
            <w:tcW w:w="1335" w:type="dxa"/>
            <w:vAlign w:val="center"/>
          </w:tcPr>
          <w:p>
            <w:pPr>
              <w:pStyle w:val="2751"/>
              <w:jc w:val="center"/>
              <w:rPr>
                <w:rFonts w:ascii="Times New Roman Regular" w:cs="Times New Roman Regular" w:hAnsi="Times New Roman Regular" w:hint="eastAsia"/>
                <w:b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sz w:val="24"/>
                <w:szCs w:val="24"/>
              </w:rPr>
              <w:t>综合税率</w:t>
            </w:r>
          </w:p>
        </w:tc>
      </w:tr>
      <w:tr>
        <w:trPr>
          <w:trHeight w:val="579"/>
        </w:trPr>
        <w:tc>
          <w:tcPr>
            <w:tcW w:w="1896" w:type="dxa"/>
            <w:vAlign w:val="center"/>
          </w:tcPr>
          <w:p>
            <w:pPr>
              <w:pStyle w:val="275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sz w:val="24"/>
                <w:szCs w:val="24"/>
              </w:rPr>
              <w:t>01000000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749"/>
              <w:pBdr>
                <w:between w:val="dotted" w:sz="4" w:space="1" w:color="auto"/>
              </w:pBdr>
              <w:jc w:val="both"/>
              <w:rPr>
                <w:rFonts w:hint="eastAsia"/>
                <w:color w:val="auto"/>
              </w:rPr>
            </w:pPr>
            <w:r>
              <w:rPr>
                <w:color w:val="auto"/>
              </w:rPr>
              <w:t>食品、饮料、药品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74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74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274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9"/>
        </w:trPr>
        <w:tc>
          <w:tcPr>
            <w:tcW w:w="1896" w:type="dxa"/>
            <w:vAlign w:val="center"/>
          </w:tcPr>
          <w:p>
            <w:pPr>
              <w:pStyle w:val="274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01010000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744"/>
              <w:pBdr>
                <w:between w:val="dotted" w:sz="4" w:space="1" w:color="auto"/>
              </w:pBdr>
              <w:jc w:val="both"/>
              <w:rPr>
                <w:rFonts w:hint="eastAsia"/>
              </w:rPr>
            </w:pPr>
            <w:bookmarkStart w:id="1" w:name="_Toc4418443"/>
            <w:r>
              <w:t>－食品</w:t>
            </w:r>
            <w:bookmarkEnd w:id="1"/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74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74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274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9"/>
        </w:trPr>
        <w:tc>
          <w:tcPr>
            <w:tcW w:w="1896" w:type="dxa"/>
            <w:vAlign w:val="center"/>
          </w:tcPr>
          <w:p>
            <w:pPr>
              <w:pStyle w:val="273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01010100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73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－－奶粉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73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千克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73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200</w:t>
            </w:r>
          </w:p>
        </w:tc>
        <w:tc>
          <w:tcPr>
            <w:tcW w:w="1335" w:type="dxa"/>
            <w:vAlign w:val="center"/>
          </w:tcPr>
          <w:p>
            <w:pPr>
              <w:pStyle w:val="273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9"/>
        </w:trPr>
        <w:tc>
          <w:tcPr>
            <w:tcW w:w="1896" w:type="dxa"/>
            <w:vAlign w:val="center"/>
          </w:tcPr>
          <w:p>
            <w:pPr>
              <w:pStyle w:val="273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01010200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72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－－调味品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72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千克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72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200</w:t>
            </w:r>
          </w:p>
        </w:tc>
        <w:tc>
          <w:tcPr>
            <w:tcW w:w="1335" w:type="dxa"/>
            <w:vAlign w:val="center"/>
          </w:tcPr>
          <w:p>
            <w:pPr>
              <w:pStyle w:val="272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9"/>
        </w:trPr>
        <w:tc>
          <w:tcPr>
            <w:tcW w:w="1896" w:type="dxa"/>
            <w:vAlign w:val="center"/>
          </w:tcPr>
          <w:p>
            <w:pPr>
              <w:pStyle w:val="272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01019900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72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－－其他食品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72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件、千克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72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272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9"/>
        </w:trPr>
        <w:tc>
          <w:tcPr>
            <w:tcW w:w="1896" w:type="dxa"/>
            <w:vAlign w:val="center"/>
          </w:tcPr>
          <w:p>
            <w:pPr>
              <w:pStyle w:val="2720"/>
              <w:pBdr>
                <w:between w:val="dotted" w:sz="4" w:space="1" w:color="auto"/>
              </w:pBdr>
              <w:jc w:val="center"/>
              <w:rPr>
                <w:rFonts w:hint="eastAsia"/>
              </w:rPr>
            </w:pPr>
            <w:r>
              <w:t>01020000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719"/>
              <w:pBdr>
                <w:between w:val="dotted" w:sz="4" w:space="1" w:color="auto"/>
              </w:pBdr>
              <w:jc w:val="both"/>
              <w:rPr>
                <w:rFonts w:hint="eastAsia"/>
              </w:rPr>
            </w:pPr>
            <w:r>
              <w:t>－饮料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71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71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271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9"/>
        </w:trPr>
        <w:tc>
          <w:tcPr>
            <w:tcW w:w="1896" w:type="dxa"/>
            <w:vAlign w:val="center"/>
          </w:tcPr>
          <w:p>
            <w:pPr>
              <w:pStyle w:val="271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01020100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71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－－茶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71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千克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71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200</w:t>
            </w:r>
          </w:p>
        </w:tc>
        <w:tc>
          <w:tcPr>
            <w:tcW w:w="1335" w:type="dxa"/>
            <w:vAlign w:val="center"/>
          </w:tcPr>
          <w:p>
            <w:pPr>
              <w:pStyle w:val="271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9"/>
        </w:trPr>
        <w:tc>
          <w:tcPr>
            <w:tcW w:w="1896" w:type="dxa"/>
            <w:vAlign w:val="center"/>
          </w:tcPr>
          <w:p>
            <w:pPr>
              <w:pStyle w:val="271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01020200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70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－－咖啡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70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千克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70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200</w:t>
            </w:r>
          </w:p>
        </w:tc>
        <w:tc>
          <w:tcPr>
            <w:tcW w:w="1335" w:type="dxa"/>
            <w:vAlign w:val="center"/>
          </w:tcPr>
          <w:p>
            <w:pPr>
              <w:pStyle w:val="270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9"/>
        </w:trPr>
        <w:tc>
          <w:tcPr>
            <w:tcW w:w="1896" w:type="dxa"/>
            <w:vAlign w:val="center"/>
          </w:tcPr>
          <w:p>
            <w:pPr>
              <w:pStyle w:val="270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01029900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70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－－其他饮料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70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千克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70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270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9"/>
        </w:trPr>
        <w:tc>
          <w:tcPr>
            <w:tcW w:w="1896" w:type="dxa"/>
            <w:vAlign w:val="center"/>
          </w:tcPr>
          <w:p>
            <w:pPr>
              <w:pStyle w:val="270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01030000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99"/>
              <w:pBdr>
                <w:between w:val="dotted" w:sz="4" w:space="1" w:color="auto"/>
              </w:pBdr>
              <w:jc w:val="both"/>
              <w:rPr>
                <w:rFonts w:hint="eastAsia"/>
              </w:rPr>
            </w:pPr>
            <w:r>
              <w:rPr>
                <w:rFonts w:hint="eastAsia"/>
              </w:rPr>
              <w:t>－</w:t>
            </w:r>
            <w:r>
              <w:t>药品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9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9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269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9"/>
        </w:trPr>
        <w:tc>
          <w:tcPr>
            <w:tcW w:w="1896" w:type="dxa"/>
            <w:vAlign w:val="center"/>
          </w:tcPr>
          <w:p>
            <w:pPr>
              <w:pStyle w:val="269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01030100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9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－－抗癌药品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9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9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269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3%</w:t>
            </w:r>
          </w:p>
        </w:tc>
      </w:tr>
      <w:tr>
        <w:trPr>
          <w:trHeight w:val="579"/>
        </w:trPr>
        <w:tc>
          <w:tcPr>
            <w:tcW w:w="1896" w:type="dxa"/>
            <w:vAlign w:val="center"/>
          </w:tcPr>
          <w:p>
            <w:pPr>
              <w:pStyle w:val="269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01030200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8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－－罕见病药品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8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8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268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3%</w:t>
            </w:r>
          </w:p>
        </w:tc>
      </w:tr>
      <w:tr>
        <w:trPr>
          <w:trHeight w:val="579"/>
        </w:trPr>
        <w:tc>
          <w:tcPr>
            <w:tcW w:w="1896" w:type="dxa"/>
            <w:vAlign w:val="center"/>
          </w:tcPr>
          <w:p>
            <w:pPr>
              <w:pStyle w:val="268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01030300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8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－－中药酒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8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8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268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335"/>
        </w:trPr>
        <w:tc>
          <w:tcPr>
            <w:tcW w:w="1896" w:type="dxa"/>
            <w:vAlign w:val="center"/>
          </w:tcPr>
          <w:p>
            <w:pPr>
              <w:pStyle w:val="268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01039900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7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－－其他药品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7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7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267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336"/>
        </w:trPr>
        <w:tc>
          <w:tcPr>
            <w:tcW w:w="1896" w:type="dxa"/>
            <w:vAlign w:val="center"/>
          </w:tcPr>
          <w:p>
            <w:pPr>
              <w:pStyle w:val="267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 w:val="24"/>
                <w:szCs w:val="24"/>
              </w:rPr>
              <w:t>02000000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74"/>
              <w:pBdr>
                <w:between w:val="dotted" w:sz="4" w:space="1" w:color="auto"/>
              </w:pBdr>
              <w:jc w:val="both"/>
              <w:rPr>
                <w:rFonts w:hint="eastAsia"/>
                <w:bCs/>
                <w:color w:val="auto"/>
              </w:rPr>
            </w:pPr>
            <w:r>
              <w:rPr>
                <w:color w:val="auto"/>
              </w:rPr>
              <w:t>酒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7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7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267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</w:p>
        </w:tc>
      </w:tr>
      <w:tr>
        <w:trPr>
          <w:trHeight w:val="336"/>
        </w:trPr>
        <w:tc>
          <w:tcPr>
            <w:tcW w:w="1896" w:type="dxa"/>
            <w:vAlign w:val="center"/>
          </w:tcPr>
          <w:p>
            <w:pPr>
              <w:pStyle w:val="267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/>
                <w:b/>
                <w:bCs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color w:val="000000"/>
                <w:szCs w:val="21"/>
              </w:rPr>
              <w:t>02010000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74"/>
              <w:pBdr>
                <w:between w:val="dotted" w:sz="4" w:space="1" w:color="auto"/>
              </w:pBdr>
              <w:jc w:val="both"/>
              <w:rPr>
                <w:bCs/>
                <w:color w:val="auto"/>
              </w:rPr>
            </w:pPr>
            <w:r>
              <w:rPr>
                <w:rFonts w:hint="eastAsia"/>
                <w:bCs/>
                <w:szCs w:val="21"/>
              </w:rPr>
              <w:t>－</w:t>
            </w:r>
            <w:r>
              <w:rPr>
                <w:bCs/>
                <w:szCs w:val="21"/>
              </w:rPr>
              <w:t>啤酒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7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7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267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</w:p>
        </w:tc>
      </w:tr>
      <w:tr>
        <w:trPr>
          <w:trHeight w:val="336"/>
        </w:trPr>
        <w:tc>
          <w:tcPr>
            <w:tcW w:w="1896" w:type="dxa"/>
            <w:vAlign w:val="center"/>
          </w:tcPr>
          <w:p>
            <w:pPr>
              <w:pStyle w:val="267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/>
                <w:b/>
                <w:bCs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color w:val="000000"/>
                <w:szCs w:val="21"/>
              </w:rPr>
              <w:t>02010100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74"/>
              <w:pBdr>
                <w:between w:val="dotted" w:sz="4" w:space="1" w:color="auto"/>
              </w:pBdr>
              <w:jc w:val="both"/>
              <w:rPr>
                <w:b w:val="0"/>
                <w:color w:val="auto"/>
                <w:sz w:val="21"/>
                <w:szCs w:val="21"/>
              </w:rPr>
            </w:pPr>
            <w:r>
              <w:rPr>
                <w:b w:val="0"/>
                <w:color w:val="auto"/>
                <w:sz w:val="21"/>
                <w:szCs w:val="21"/>
              </w:rPr>
              <w:t>－－12度以下（不含12度）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7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瓶（不超过750毫升）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7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 w:hint="eastAsia"/>
                <w:szCs w:val="21"/>
              </w:rPr>
              <w:t>5</w:t>
            </w:r>
          </w:p>
        </w:tc>
        <w:tc>
          <w:tcPr>
            <w:tcW w:w="1335" w:type="dxa"/>
            <w:vAlign w:val="center"/>
          </w:tcPr>
          <w:p>
            <w:pPr>
              <w:pStyle w:val="267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50%</w:t>
            </w:r>
          </w:p>
        </w:tc>
      </w:tr>
      <w:tr>
        <w:trPr>
          <w:trHeight w:val="336"/>
        </w:trPr>
        <w:tc>
          <w:tcPr>
            <w:tcW w:w="1896" w:type="dxa"/>
            <w:vAlign w:val="center"/>
          </w:tcPr>
          <w:p>
            <w:pPr>
              <w:pStyle w:val="267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/>
                <w:b/>
                <w:bCs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color w:val="000000"/>
                <w:szCs w:val="21"/>
              </w:rPr>
              <w:t>02010200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74"/>
              <w:pBdr>
                <w:between w:val="dotted" w:sz="4" w:space="1" w:color="auto"/>
              </w:pBdr>
              <w:jc w:val="both"/>
              <w:rPr>
                <w:b w:val="0"/>
                <w:color w:val="auto"/>
                <w:sz w:val="21"/>
                <w:szCs w:val="21"/>
              </w:rPr>
            </w:pPr>
            <w:r>
              <w:rPr>
                <w:b w:val="0"/>
                <w:color w:val="auto"/>
                <w:sz w:val="21"/>
                <w:szCs w:val="21"/>
              </w:rPr>
              <w:t>－－12度至22度（不含22度）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7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瓶（不超过750毫升）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7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 w:hint="eastAsia"/>
                <w:szCs w:val="21"/>
              </w:rPr>
              <w:t>10</w:t>
            </w:r>
          </w:p>
        </w:tc>
        <w:tc>
          <w:tcPr>
            <w:tcW w:w="1335" w:type="dxa"/>
            <w:vAlign w:val="center"/>
          </w:tcPr>
          <w:p>
            <w:pPr>
              <w:pStyle w:val="267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50%</w:t>
            </w:r>
          </w:p>
        </w:tc>
      </w:tr>
      <w:tr>
        <w:trPr>
          <w:trHeight w:val="640"/>
        </w:trPr>
        <w:tc>
          <w:tcPr>
            <w:tcW w:w="1896" w:type="dxa"/>
            <w:vAlign w:val="center"/>
          </w:tcPr>
          <w:p>
            <w:pPr>
              <w:pStyle w:val="265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02020000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54"/>
              <w:pBdr>
                <w:between w:val="dotted" w:sz="4" w:space="1" w:color="auto"/>
              </w:pBdr>
              <w:jc w:val="both"/>
              <w:rPr>
                <w:rFonts w:hint="eastAsia"/>
              </w:rPr>
            </w:pPr>
            <w:r>
              <w:t>－葡萄酒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5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5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265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</w:p>
        </w:tc>
      </w:tr>
      <w:tr>
        <w:trPr>
          <w:trHeight w:val="640"/>
        </w:trPr>
        <w:tc>
          <w:tcPr>
            <w:tcW w:w="1896" w:type="dxa"/>
            <w:vAlign w:val="center"/>
          </w:tcPr>
          <w:p>
            <w:pPr>
              <w:pStyle w:val="265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02020100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4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－－12度以下（不含12度）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4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瓶（不超过750毫升）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4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</w:t>
            </w:r>
          </w:p>
        </w:tc>
        <w:tc>
          <w:tcPr>
            <w:tcW w:w="1335" w:type="dxa"/>
            <w:vAlign w:val="center"/>
          </w:tcPr>
          <w:p>
            <w:pPr>
              <w:pStyle w:val="264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50%</w:t>
            </w:r>
          </w:p>
        </w:tc>
      </w:tr>
      <w:tr>
        <w:trPr>
          <w:trHeight w:val="340"/>
        </w:trPr>
        <w:tc>
          <w:tcPr>
            <w:tcW w:w="1896" w:type="dxa"/>
            <w:vAlign w:val="center"/>
          </w:tcPr>
          <w:p>
            <w:pPr>
              <w:pStyle w:val="264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02020200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4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－－12度至22度（不含22度）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4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瓶（不超过750毫升）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4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200</w:t>
            </w:r>
          </w:p>
        </w:tc>
        <w:tc>
          <w:tcPr>
            <w:tcW w:w="1335" w:type="dxa"/>
            <w:vAlign w:val="center"/>
          </w:tcPr>
          <w:p>
            <w:pPr>
              <w:pStyle w:val="264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50%</w:t>
            </w:r>
          </w:p>
        </w:tc>
      </w:tr>
      <w:tr>
        <w:trPr>
          <w:trHeight w:val="640"/>
        </w:trPr>
        <w:tc>
          <w:tcPr>
            <w:tcW w:w="1896" w:type="dxa"/>
            <w:vAlign w:val="center"/>
          </w:tcPr>
          <w:p>
            <w:pPr>
              <w:pStyle w:val="264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02030000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39"/>
              <w:pBdr>
                <w:between w:val="dotted" w:sz="4" w:space="1" w:color="auto"/>
              </w:pBdr>
              <w:jc w:val="both"/>
              <w:rPr>
                <w:rFonts w:hint="eastAsia"/>
              </w:rPr>
            </w:pPr>
            <w:r>
              <w:rPr>
                <w:rFonts w:hint="eastAsia"/>
              </w:rPr>
              <w:t>－</w:t>
            </w:r>
            <w:r>
              <w:t>清酒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3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瓶（不超过750毫升）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3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263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50%</w:t>
            </w:r>
          </w:p>
        </w:tc>
      </w:tr>
      <w:tr>
        <w:trPr>
          <w:trHeight w:val="640"/>
        </w:trPr>
        <w:tc>
          <w:tcPr>
            <w:tcW w:w="1896" w:type="dxa"/>
            <w:vAlign w:val="center"/>
          </w:tcPr>
          <w:p>
            <w:pPr>
              <w:pStyle w:val="262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02040000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19"/>
              <w:pBdr>
                <w:between w:val="dotted" w:sz="4" w:space="1" w:color="auto"/>
              </w:pBdr>
              <w:jc w:val="both"/>
              <w:rPr>
                <w:rFonts w:hint="eastAsia"/>
              </w:rPr>
            </w:pPr>
            <w:r>
              <w:rPr>
                <w:rFonts w:hint="eastAsia"/>
              </w:rPr>
              <w:t>－</w:t>
            </w:r>
            <w:r>
              <w:t>白兰地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1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瓶（不超过750毫升）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1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500</w:t>
            </w:r>
          </w:p>
        </w:tc>
        <w:tc>
          <w:tcPr>
            <w:tcW w:w="1335" w:type="dxa"/>
            <w:vAlign w:val="center"/>
          </w:tcPr>
          <w:p>
            <w:pPr>
              <w:pStyle w:val="261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50%</w:t>
            </w:r>
          </w:p>
        </w:tc>
      </w:tr>
      <w:tr>
        <w:trPr>
          <w:trHeight w:val="640"/>
        </w:trPr>
        <w:tc>
          <w:tcPr>
            <w:tcW w:w="1896" w:type="dxa"/>
            <w:vAlign w:val="center"/>
          </w:tcPr>
          <w:p>
            <w:pPr>
              <w:pStyle w:val="261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02050000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14"/>
              <w:pBdr>
                <w:between w:val="dotted" w:sz="4" w:space="1" w:color="auto"/>
              </w:pBdr>
              <w:jc w:val="both"/>
              <w:rPr>
                <w:rFonts w:hint="eastAsia"/>
              </w:rPr>
            </w:pPr>
            <w:r>
              <w:t>－威士忌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1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瓶（不超过750毫升）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1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300</w:t>
            </w:r>
          </w:p>
        </w:tc>
        <w:tc>
          <w:tcPr>
            <w:tcW w:w="1335" w:type="dxa"/>
            <w:vAlign w:val="center"/>
          </w:tcPr>
          <w:p>
            <w:pPr>
              <w:pStyle w:val="261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50%</w:t>
            </w:r>
          </w:p>
        </w:tc>
      </w:tr>
      <w:tr>
        <w:trPr>
          <w:trHeight w:val="640"/>
        </w:trPr>
        <w:tc>
          <w:tcPr>
            <w:tcW w:w="1896" w:type="dxa"/>
            <w:vAlign w:val="center"/>
          </w:tcPr>
          <w:p>
            <w:pPr>
              <w:pStyle w:val="261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02060000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09"/>
              <w:pBdr>
                <w:between w:val="dotted" w:sz="4" w:space="1" w:color="auto"/>
              </w:pBdr>
              <w:jc w:val="both"/>
              <w:rPr>
                <w:rFonts w:hint="eastAsia"/>
              </w:rPr>
            </w:pPr>
            <w:r>
              <w:t>－伏特加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0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瓶（不超过750毫升）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0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</w:t>
            </w:r>
          </w:p>
        </w:tc>
        <w:tc>
          <w:tcPr>
            <w:tcW w:w="1335" w:type="dxa"/>
            <w:vAlign w:val="center"/>
          </w:tcPr>
          <w:p>
            <w:pPr>
              <w:pStyle w:val="260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50%</w:t>
            </w:r>
          </w:p>
        </w:tc>
      </w:tr>
      <w:tr>
        <w:trPr>
          <w:trHeight w:val="640"/>
        </w:trPr>
        <w:tc>
          <w:tcPr>
            <w:tcW w:w="1896" w:type="dxa"/>
            <w:vAlign w:val="center"/>
          </w:tcPr>
          <w:p>
            <w:pPr>
              <w:pStyle w:val="260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02070000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04"/>
              <w:pBdr>
                <w:between w:val="dotted" w:sz="4" w:space="1" w:color="auto"/>
              </w:pBdr>
              <w:jc w:val="both"/>
              <w:rPr>
                <w:rFonts w:hint="eastAsia"/>
              </w:rPr>
            </w:pPr>
            <w:r>
              <w:rPr>
                <w:rFonts w:hint="eastAsia"/>
              </w:rPr>
              <w:t>－</w:t>
            </w:r>
            <w:r>
              <w:t>白酒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0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瓶（不超过750毫升）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0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300</w:t>
            </w:r>
          </w:p>
        </w:tc>
        <w:tc>
          <w:tcPr>
            <w:tcW w:w="1335" w:type="dxa"/>
            <w:vAlign w:val="center"/>
          </w:tcPr>
          <w:p>
            <w:pPr>
              <w:pStyle w:val="260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50%</w:t>
            </w:r>
          </w:p>
        </w:tc>
      </w:tr>
      <w:tr>
        <w:trPr>
          <w:trHeight w:val="640"/>
        </w:trPr>
        <w:tc>
          <w:tcPr>
            <w:tcW w:w="1896" w:type="dxa"/>
            <w:vAlign w:val="center"/>
          </w:tcPr>
          <w:p>
            <w:pPr>
              <w:pStyle w:val="260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02990000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99"/>
              <w:pBdr>
                <w:between w:val="dotted" w:sz="4" w:space="1" w:color="auto"/>
              </w:pBdr>
              <w:jc w:val="both"/>
              <w:rPr>
                <w:rFonts w:hint="eastAsia"/>
              </w:rPr>
            </w:pPr>
            <w:r>
              <w:rPr>
                <w:rFonts w:hint="eastAsia"/>
              </w:rPr>
              <w:t>－</w:t>
            </w:r>
            <w:r>
              <w:t>其他酒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9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瓶（不超过750毫升）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9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259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50%</w:t>
            </w:r>
          </w:p>
        </w:tc>
      </w:tr>
      <w:tr>
        <w:trPr>
          <w:trHeight w:val="640"/>
        </w:trPr>
        <w:tc>
          <w:tcPr>
            <w:tcW w:w="1896" w:type="dxa"/>
            <w:vAlign w:val="center"/>
          </w:tcPr>
          <w:p>
            <w:pPr>
              <w:pStyle w:val="259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 w:val="24"/>
                <w:szCs w:val="24"/>
              </w:rPr>
              <w:t>03000000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94"/>
              <w:pBdr>
                <w:between w:val="dotted" w:sz="4" w:space="1" w:color="auto"/>
              </w:pBdr>
              <w:jc w:val="both"/>
              <w:rPr>
                <w:rFonts w:hint="eastAsia"/>
                <w:bCs/>
                <w:color w:val="auto"/>
              </w:rPr>
            </w:pPr>
            <w:r>
              <w:rPr>
                <w:color w:val="auto"/>
              </w:rPr>
              <w:t>烟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9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9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259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640"/>
        </w:trPr>
        <w:tc>
          <w:tcPr>
            <w:tcW w:w="1896" w:type="dxa"/>
            <w:vAlign w:val="center"/>
          </w:tcPr>
          <w:p>
            <w:pPr>
              <w:pStyle w:val="259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03010000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89"/>
              <w:pBdr>
                <w:between w:val="dotted" w:sz="4" w:space="1" w:color="auto"/>
              </w:pBdr>
              <w:jc w:val="both"/>
              <w:rPr>
                <w:rFonts w:hint="eastAsia"/>
              </w:rPr>
            </w:pPr>
            <w:r>
              <w:t>－卷烟（不论是否加热）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8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支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8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</w:t>
            </w:r>
          </w:p>
        </w:tc>
        <w:tc>
          <w:tcPr>
            <w:tcW w:w="1335" w:type="dxa"/>
            <w:vAlign w:val="center"/>
          </w:tcPr>
          <w:p>
            <w:pPr>
              <w:pStyle w:val="258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50%</w:t>
            </w:r>
          </w:p>
        </w:tc>
      </w:tr>
      <w:tr>
        <w:trPr>
          <w:trHeight w:val="336"/>
        </w:trPr>
        <w:tc>
          <w:tcPr>
            <w:tcW w:w="1896" w:type="dxa"/>
            <w:vAlign w:val="center"/>
          </w:tcPr>
          <w:p>
            <w:pPr>
              <w:pStyle w:val="258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03020000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84"/>
              <w:pBdr>
                <w:between w:val="dotted" w:sz="4" w:space="1" w:color="auto"/>
              </w:pBdr>
              <w:jc w:val="both"/>
              <w:rPr>
                <w:rFonts w:hint="eastAsia"/>
              </w:rPr>
            </w:pPr>
            <w:r>
              <w:t>－雪茄烟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8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支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8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 w:hint="eastAsia"/>
                <w:szCs w:val="21"/>
              </w:rPr>
              <w:t>50</w:t>
            </w:r>
          </w:p>
        </w:tc>
        <w:tc>
          <w:tcPr>
            <w:tcW w:w="1335" w:type="dxa"/>
            <w:vAlign w:val="center"/>
          </w:tcPr>
          <w:p>
            <w:pPr>
              <w:pStyle w:val="258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50%</w:t>
            </w:r>
          </w:p>
        </w:tc>
      </w:tr>
      <w:tr>
        <w:trPr>
          <w:trHeight w:val="645"/>
        </w:trPr>
        <w:tc>
          <w:tcPr>
            <w:tcW w:w="1896" w:type="dxa"/>
            <w:vAlign w:val="center"/>
          </w:tcPr>
          <w:p>
            <w:pPr>
              <w:pStyle w:val="258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03030000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79"/>
              <w:pBdr>
                <w:between w:val="dotted" w:sz="4" w:space="1" w:color="auto"/>
              </w:pBdr>
              <w:jc w:val="both"/>
              <w:rPr>
                <w:rFonts w:hint="eastAsia"/>
              </w:rPr>
            </w:pPr>
            <w:r>
              <w:t>－烟丝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7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克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7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</w:t>
            </w:r>
          </w:p>
        </w:tc>
        <w:tc>
          <w:tcPr>
            <w:tcW w:w="1335" w:type="dxa"/>
            <w:vAlign w:val="center"/>
          </w:tcPr>
          <w:p>
            <w:pPr>
              <w:pStyle w:val="257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50%</w:t>
            </w:r>
          </w:p>
        </w:tc>
      </w:tr>
      <w:tr>
        <w:trPr>
          <w:trHeight w:val="440"/>
        </w:trPr>
        <w:tc>
          <w:tcPr>
            <w:tcW w:w="1896" w:type="dxa"/>
            <w:vAlign w:val="center"/>
          </w:tcPr>
          <w:p>
            <w:pPr>
              <w:pStyle w:val="257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03040000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74"/>
              <w:pBdr>
                <w:between w:val="dotted" w:sz="4" w:space="1" w:color="auto"/>
              </w:pBdr>
              <w:jc w:val="both"/>
              <w:rPr>
                <w:rFonts w:hint="eastAsia"/>
              </w:rPr>
            </w:pPr>
            <w:r>
              <w:t>－电子烟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7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个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7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257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50%</w:t>
            </w:r>
          </w:p>
        </w:tc>
      </w:tr>
      <w:tr>
        <w:trPr>
          <w:trHeight w:val="340"/>
        </w:trPr>
        <w:tc>
          <w:tcPr>
            <w:tcW w:w="1896" w:type="dxa"/>
            <w:vAlign w:val="center"/>
          </w:tcPr>
          <w:p>
            <w:pPr>
              <w:pStyle w:val="257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03990000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69"/>
              <w:pBdr>
                <w:between w:val="dotted" w:sz="4" w:space="1" w:color="auto"/>
              </w:pBdr>
              <w:jc w:val="both"/>
              <w:rPr>
                <w:rFonts w:hint="eastAsia"/>
              </w:rPr>
            </w:pPr>
            <w:r>
              <w:t>－其他烟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6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克、支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6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256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50%</w:t>
            </w:r>
          </w:p>
        </w:tc>
      </w:tr>
      <w:tr>
        <w:trPr>
          <w:trHeight w:val="399"/>
        </w:trPr>
        <w:tc>
          <w:tcPr>
            <w:tcW w:w="1896" w:type="dxa"/>
            <w:vAlign w:val="center"/>
          </w:tcPr>
          <w:p>
            <w:pPr>
              <w:pStyle w:val="256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sz w:val="24"/>
                <w:szCs w:val="24"/>
              </w:rPr>
              <w:t>04000000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64"/>
              <w:pBdr>
                <w:between w:val="dotted" w:sz="4" w:space="1" w:color="auto"/>
              </w:pBdr>
              <w:jc w:val="both"/>
              <w:rPr>
                <w:rFonts w:hint="eastAsia"/>
                <w:color w:val="auto"/>
              </w:rPr>
            </w:pPr>
            <w:r>
              <w:rPr>
                <w:color w:val="auto"/>
              </w:rPr>
              <w:t>纺织品及其制成品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6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6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256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336"/>
        </w:trPr>
        <w:tc>
          <w:tcPr>
            <w:tcW w:w="1896" w:type="dxa"/>
            <w:vAlign w:val="center"/>
          </w:tcPr>
          <w:p>
            <w:pPr>
              <w:pStyle w:val="259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04010000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59"/>
              <w:pBdr>
                <w:between w:val="dotted" w:sz="4" w:space="1" w:color="auto"/>
              </w:pBdr>
              <w:jc w:val="both"/>
              <w:rPr>
                <w:rFonts w:hint="eastAsia"/>
              </w:rPr>
            </w:pPr>
            <w:r>
              <w:t>－衣着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5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5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255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55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04010100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5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－－外衣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5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5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300</w:t>
            </w:r>
          </w:p>
        </w:tc>
        <w:tc>
          <w:tcPr>
            <w:tcW w:w="1335" w:type="dxa"/>
            <w:vAlign w:val="center"/>
          </w:tcPr>
          <w:p>
            <w:pPr>
              <w:pStyle w:val="255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55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04010200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4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－－外裤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4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条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4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200</w:t>
            </w:r>
          </w:p>
        </w:tc>
        <w:tc>
          <w:tcPr>
            <w:tcW w:w="1335" w:type="dxa"/>
            <w:vAlign w:val="center"/>
          </w:tcPr>
          <w:p>
            <w:pPr>
              <w:pStyle w:val="254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54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04010300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4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－－内衣裤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4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条、件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4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</w:t>
            </w:r>
          </w:p>
        </w:tc>
        <w:tc>
          <w:tcPr>
            <w:tcW w:w="1335" w:type="dxa"/>
            <w:vAlign w:val="center"/>
          </w:tcPr>
          <w:p>
            <w:pPr>
              <w:pStyle w:val="254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54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04010400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3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－－衬衫、T恤衫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3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3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200</w:t>
            </w:r>
          </w:p>
        </w:tc>
        <w:tc>
          <w:tcPr>
            <w:tcW w:w="1335" w:type="dxa"/>
            <w:vAlign w:val="center"/>
          </w:tcPr>
          <w:p>
            <w:pPr>
              <w:pStyle w:val="253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53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04019900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3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－－其他衣着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3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3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253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53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04020000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2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－配饰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2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2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252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52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04020100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2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－－帽子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2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2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</w:t>
            </w:r>
          </w:p>
        </w:tc>
        <w:tc>
          <w:tcPr>
            <w:tcW w:w="1335" w:type="dxa"/>
            <w:vAlign w:val="center"/>
          </w:tcPr>
          <w:p>
            <w:pPr>
              <w:pStyle w:val="252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52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04020200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1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－－丝巾、头巾、围巾、领带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1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条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1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</w:t>
            </w:r>
          </w:p>
        </w:tc>
        <w:tc>
          <w:tcPr>
            <w:tcW w:w="1335" w:type="dxa"/>
            <w:vAlign w:val="center"/>
          </w:tcPr>
          <w:p>
            <w:pPr>
              <w:pStyle w:val="251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51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04020300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0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－－腰带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0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条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0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</w:t>
            </w:r>
          </w:p>
        </w:tc>
        <w:tc>
          <w:tcPr>
            <w:tcW w:w="1335" w:type="dxa"/>
            <w:vAlign w:val="center"/>
          </w:tcPr>
          <w:p>
            <w:pPr>
              <w:pStyle w:val="250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50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04020400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0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－－手套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0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双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0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</w:t>
            </w:r>
          </w:p>
        </w:tc>
        <w:tc>
          <w:tcPr>
            <w:tcW w:w="1335" w:type="dxa"/>
            <w:vAlign w:val="center"/>
          </w:tcPr>
          <w:p>
            <w:pPr>
              <w:pStyle w:val="250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50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04029900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9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－－其他配饰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9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9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249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49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04030000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9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－家纺用品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9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9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249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49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04030100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8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－－毛毯、被子、睡袋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8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8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400</w:t>
            </w:r>
          </w:p>
        </w:tc>
        <w:tc>
          <w:tcPr>
            <w:tcW w:w="1335" w:type="dxa"/>
            <w:vAlign w:val="center"/>
          </w:tcPr>
          <w:p>
            <w:pPr>
              <w:pStyle w:val="248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48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04030200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8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－－枕头、床单、被套、床罩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8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条、件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8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</w:t>
            </w:r>
          </w:p>
        </w:tc>
        <w:tc>
          <w:tcPr>
            <w:tcW w:w="1335" w:type="dxa"/>
            <w:vAlign w:val="center"/>
          </w:tcPr>
          <w:p>
            <w:pPr>
              <w:pStyle w:val="248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48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04030300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7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－－地毯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7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平方米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7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200</w:t>
            </w:r>
          </w:p>
        </w:tc>
        <w:tc>
          <w:tcPr>
            <w:tcW w:w="1335" w:type="dxa"/>
            <w:vAlign w:val="center"/>
          </w:tcPr>
          <w:p>
            <w:pPr>
              <w:pStyle w:val="247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47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04039900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6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－－其他家纺用品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6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6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246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46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04990000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6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szCs w:val="21"/>
              </w:rPr>
              <w:t>－其他纺织品及其制成品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6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6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246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90"/>
        </w:trPr>
        <w:tc>
          <w:tcPr>
            <w:tcW w:w="1896" w:type="dxa"/>
            <w:vAlign w:val="center"/>
          </w:tcPr>
          <w:p>
            <w:pPr>
              <w:pStyle w:val="246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sz w:val="24"/>
                <w:szCs w:val="24"/>
              </w:rPr>
              <w:t>05000000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5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sz w:val="24"/>
                <w:szCs w:val="24"/>
              </w:rPr>
              <w:t>皮革服装及配饰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5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5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245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41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szCs w:val="21"/>
              </w:rPr>
              <w:t>05010000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5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szCs w:val="21"/>
              </w:rPr>
              <w:t>－皮革服装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5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5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245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45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05010100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4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－－裘皮衣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4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4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244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44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05010200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4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－－皮衣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4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4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2000</w:t>
            </w:r>
          </w:p>
        </w:tc>
        <w:tc>
          <w:tcPr>
            <w:tcW w:w="1335" w:type="dxa"/>
            <w:vAlign w:val="center"/>
          </w:tcPr>
          <w:p>
            <w:pPr>
              <w:pStyle w:val="244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43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05010300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3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－－皮背心、皮裤、皮裙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3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3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1000</w:t>
            </w:r>
          </w:p>
        </w:tc>
        <w:tc>
          <w:tcPr>
            <w:tcW w:w="1335" w:type="dxa"/>
            <w:vAlign w:val="center"/>
          </w:tcPr>
          <w:p>
            <w:pPr>
              <w:pStyle w:val="243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42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05019900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1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－－其他皮革服装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1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1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241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41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szCs w:val="21"/>
              </w:rPr>
              <w:t>05020000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1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szCs w:val="21"/>
              </w:rPr>
              <w:t>－皮革配饰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1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1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241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40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05020100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0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－－皮带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0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条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0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</w:t>
            </w:r>
          </w:p>
        </w:tc>
        <w:tc>
          <w:tcPr>
            <w:tcW w:w="1335" w:type="dxa"/>
            <w:vAlign w:val="center"/>
          </w:tcPr>
          <w:p>
            <w:pPr>
              <w:pStyle w:val="240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40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05020200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9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－－皮手套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9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双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9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</w:t>
            </w:r>
          </w:p>
        </w:tc>
        <w:tc>
          <w:tcPr>
            <w:tcW w:w="1335" w:type="dxa"/>
            <w:vAlign w:val="center"/>
          </w:tcPr>
          <w:p>
            <w:pPr>
              <w:pStyle w:val="239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39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05029900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9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－－其他皮革配饰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9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9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239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41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05990000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8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szCs w:val="21"/>
              </w:rPr>
              <w:t>－其他皮革制品（箱包和鞋靴除外）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8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8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238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38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sz w:val="24"/>
                <w:szCs w:val="24"/>
              </w:rPr>
              <w:t>06000000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8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sz w:val="24"/>
                <w:szCs w:val="24"/>
              </w:rPr>
              <w:t>箱包和鞋靴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8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8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238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41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06010000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7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szCs w:val="21"/>
              </w:rPr>
              <w:t>－箱包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7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7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237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37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06010100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7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－－箱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7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个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7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bCs/>
                <w:szCs w:val="21"/>
              </w:rPr>
              <w:t>500</w:t>
            </w:r>
          </w:p>
        </w:tc>
        <w:tc>
          <w:tcPr>
            <w:tcW w:w="1335" w:type="dxa"/>
            <w:vAlign w:val="center"/>
          </w:tcPr>
          <w:p>
            <w:pPr>
              <w:pStyle w:val="237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37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06010200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6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－－挎包、背包、提包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6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个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6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236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36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06010300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6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－－钱包、钥匙包、卡包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6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个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6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</w:t>
            </w:r>
          </w:p>
        </w:tc>
        <w:tc>
          <w:tcPr>
            <w:tcW w:w="1335" w:type="dxa"/>
            <w:vAlign w:val="center"/>
          </w:tcPr>
          <w:p>
            <w:pPr>
              <w:pStyle w:val="236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36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06019900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5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－－其他箱包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5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个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5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235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41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06020000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5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szCs w:val="21"/>
              </w:rPr>
              <w:t>－鞋靴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5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5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235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662"/>
        </w:trPr>
        <w:tc>
          <w:tcPr>
            <w:tcW w:w="1896" w:type="dxa"/>
            <w:vAlign w:val="center"/>
          </w:tcPr>
          <w:p>
            <w:pPr>
              <w:pStyle w:val="235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06020100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4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－－皮鞋、皮靴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4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双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4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300</w:t>
            </w:r>
          </w:p>
        </w:tc>
        <w:tc>
          <w:tcPr>
            <w:tcW w:w="1335" w:type="dxa"/>
            <w:vAlign w:val="center"/>
          </w:tcPr>
          <w:p>
            <w:pPr>
              <w:pStyle w:val="234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34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06020200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3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－－运动鞋、休闲鞋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3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双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3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200</w:t>
            </w:r>
          </w:p>
        </w:tc>
        <w:tc>
          <w:tcPr>
            <w:tcW w:w="1335" w:type="dxa"/>
            <w:vAlign w:val="center"/>
          </w:tcPr>
          <w:p>
            <w:pPr>
              <w:pStyle w:val="233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33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06029900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3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－－其他鞋靴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3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双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3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233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33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sz w:val="24"/>
                <w:szCs w:val="24"/>
              </w:rPr>
              <w:t>07000000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2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sz w:val="24"/>
                <w:szCs w:val="24"/>
              </w:rPr>
              <w:t>表、钟及其配件、附件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2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2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232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94"/>
        </w:trPr>
        <w:tc>
          <w:tcPr>
            <w:tcW w:w="1896" w:type="dxa"/>
            <w:vAlign w:val="center"/>
          </w:tcPr>
          <w:p>
            <w:pPr>
              <w:pStyle w:val="232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07010000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2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－表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2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2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232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32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07010100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1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－－高档手表（计税价格在人民币10000元及以上）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1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块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1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231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31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07010200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1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－－其他表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1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1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231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31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07010210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0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－－－石英表（电子表）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0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块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0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200</w:t>
            </w:r>
          </w:p>
        </w:tc>
        <w:tc>
          <w:tcPr>
            <w:tcW w:w="1335" w:type="dxa"/>
            <w:vAlign w:val="center"/>
          </w:tcPr>
          <w:p>
            <w:pPr>
              <w:pStyle w:val="230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30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07010220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0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－－－机械表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0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块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0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500</w:t>
            </w:r>
          </w:p>
        </w:tc>
        <w:tc>
          <w:tcPr>
            <w:tcW w:w="1335" w:type="dxa"/>
            <w:vAlign w:val="center"/>
          </w:tcPr>
          <w:p>
            <w:pPr>
              <w:pStyle w:val="230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30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07010290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9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－－－其他表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9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块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9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229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29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07020000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9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－钟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9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9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229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29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07020100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8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－－座钟、挂钟、台钟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8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个、台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8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200</w:t>
            </w:r>
          </w:p>
        </w:tc>
        <w:tc>
          <w:tcPr>
            <w:tcW w:w="1335" w:type="dxa"/>
            <w:vAlign w:val="center"/>
          </w:tcPr>
          <w:p>
            <w:pPr>
              <w:pStyle w:val="228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28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07029900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7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－－其他钟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7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7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227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41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07030000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7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szCs w:val="21"/>
              </w:rPr>
              <w:t>－钟表配件、附件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7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7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227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27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 w:val="24"/>
                <w:szCs w:val="24"/>
              </w:rPr>
              <w:t>08000000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6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bCs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 w:val="24"/>
                <w:szCs w:val="24"/>
              </w:rPr>
              <w:t>金银、首饰及珠宝玉石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6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6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226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26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08010000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6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－金银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6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6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226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760"/>
        </w:trPr>
        <w:tc>
          <w:tcPr>
            <w:tcW w:w="1896" w:type="dxa"/>
            <w:vAlign w:val="center"/>
          </w:tcPr>
          <w:p>
            <w:pPr>
              <w:pStyle w:val="226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08020000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5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－贵重首饰及珠宝玉石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5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5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225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25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08020100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5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－－钻石及钻石首饰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5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5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225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25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08020200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4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－－贵重首饰及珠宝玉石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4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4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224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24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08990000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4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－其他首饰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4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4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224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24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sz w:val="24"/>
                <w:szCs w:val="24"/>
              </w:rPr>
              <w:t>09000000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3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sz w:val="24"/>
                <w:szCs w:val="24"/>
              </w:rPr>
              <w:t>化妆品、洗护用品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3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3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223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340"/>
        </w:trPr>
        <w:tc>
          <w:tcPr>
            <w:tcW w:w="1896" w:type="dxa"/>
            <w:vAlign w:val="center"/>
          </w:tcPr>
          <w:p>
            <w:pPr>
              <w:pStyle w:val="223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09010000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3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－化妆品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3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3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223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222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09010100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1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－－高档芳香类化妆品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1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1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300</w:t>
            </w:r>
          </w:p>
        </w:tc>
        <w:tc>
          <w:tcPr>
            <w:tcW w:w="1335" w:type="dxa"/>
            <w:vAlign w:val="center"/>
          </w:tcPr>
          <w:p>
            <w:pPr>
              <w:pStyle w:val="221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计税价格≥10元/毫升（克）的，税率为50%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221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09010200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1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－－普通芳香类化妆品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1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1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300</w:t>
            </w:r>
          </w:p>
        </w:tc>
        <w:tc>
          <w:tcPr>
            <w:tcW w:w="1335" w:type="dxa"/>
            <w:vAlign w:val="center"/>
          </w:tcPr>
          <w:p>
            <w:pPr>
              <w:pStyle w:val="221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计税价格＜10元/毫升（克）的，税率为20%</w:t>
            </w:r>
          </w:p>
        </w:tc>
      </w:tr>
      <w:tr>
        <w:trPr>
          <w:trHeight w:val="560"/>
        </w:trPr>
        <w:tc>
          <w:tcPr>
            <w:tcW w:w="1896" w:type="dxa"/>
            <w:vAlign w:val="center"/>
          </w:tcPr>
          <w:p>
            <w:pPr>
              <w:pStyle w:val="220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09010300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19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－－高档唇用化妆品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19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支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19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150</w:t>
            </w:r>
          </w:p>
        </w:tc>
        <w:tc>
          <w:tcPr>
            <w:tcW w:w="1335" w:type="dxa"/>
            <w:vAlign w:val="center"/>
          </w:tcPr>
          <w:p>
            <w:pPr>
              <w:pStyle w:val="219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计税价格≥10元/毫升（克）的，税率为50%</w:t>
            </w:r>
          </w:p>
        </w:tc>
      </w:tr>
      <w:tr>
        <w:trPr>
          <w:trHeight w:val="560"/>
        </w:trPr>
        <w:tc>
          <w:tcPr>
            <w:tcW w:w="1896" w:type="dxa"/>
            <w:vAlign w:val="center"/>
          </w:tcPr>
          <w:p>
            <w:pPr>
              <w:pStyle w:val="219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09010400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19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－－普通唇用化妆品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19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支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19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150</w:t>
            </w:r>
          </w:p>
        </w:tc>
        <w:tc>
          <w:tcPr>
            <w:tcW w:w="1335" w:type="dxa"/>
            <w:vAlign w:val="center"/>
          </w:tcPr>
          <w:p>
            <w:pPr>
              <w:pStyle w:val="219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计税价格＜10元/毫升（克）的，税率为20%</w:t>
            </w:r>
          </w:p>
        </w:tc>
      </w:tr>
      <w:tr>
        <w:trPr>
          <w:trHeight w:val="560"/>
        </w:trPr>
        <w:tc>
          <w:tcPr>
            <w:tcW w:w="1896" w:type="dxa"/>
            <w:vAlign w:val="center"/>
          </w:tcPr>
          <w:p>
            <w:pPr>
              <w:pStyle w:val="215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09010500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14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－－高档眼用化妆品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14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支、盒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14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</w:t>
            </w:r>
          </w:p>
        </w:tc>
        <w:tc>
          <w:tcPr>
            <w:tcW w:w="1335" w:type="dxa"/>
            <w:vAlign w:val="center"/>
          </w:tcPr>
          <w:p>
            <w:pPr>
              <w:pStyle w:val="214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计税价格≥10元/毫升（克）的，税率为50%</w:t>
            </w:r>
          </w:p>
        </w:tc>
      </w:tr>
      <w:tr>
        <w:trPr>
          <w:trHeight w:val="560"/>
        </w:trPr>
        <w:tc>
          <w:tcPr>
            <w:tcW w:w="1896" w:type="dxa"/>
            <w:vAlign w:val="center"/>
          </w:tcPr>
          <w:p>
            <w:pPr>
              <w:pStyle w:val="214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09010600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14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－－普通眼用化妆品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14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支、盒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14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</w:t>
            </w:r>
          </w:p>
        </w:tc>
        <w:tc>
          <w:tcPr>
            <w:tcW w:w="1335" w:type="dxa"/>
            <w:vAlign w:val="center"/>
          </w:tcPr>
          <w:p>
            <w:pPr>
              <w:pStyle w:val="214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计税价格＜10元/毫升（克）的，税率为20%</w:t>
            </w:r>
          </w:p>
        </w:tc>
      </w:tr>
      <w:tr>
        <w:trPr>
          <w:trHeight w:val="560"/>
        </w:trPr>
        <w:tc>
          <w:tcPr>
            <w:tcW w:w="1896" w:type="dxa"/>
            <w:vAlign w:val="center"/>
          </w:tcPr>
          <w:p>
            <w:pPr>
              <w:pStyle w:val="207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09010700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06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－－高档指（趾）甲化妆品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06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支、盒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06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</w:t>
            </w:r>
          </w:p>
        </w:tc>
        <w:tc>
          <w:tcPr>
            <w:tcW w:w="1335" w:type="dxa"/>
            <w:vAlign w:val="center"/>
          </w:tcPr>
          <w:p>
            <w:pPr>
              <w:pStyle w:val="206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计税价格≥10元/毫升（克）的，税率为50%</w:t>
            </w:r>
          </w:p>
        </w:tc>
      </w:tr>
      <w:tr>
        <w:trPr>
          <w:trHeight w:val="560"/>
        </w:trPr>
        <w:tc>
          <w:tcPr>
            <w:tcW w:w="1896" w:type="dxa"/>
            <w:vAlign w:val="center"/>
          </w:tcPr>
          <w:p>
            <w:pPr>
              <w:pStyle w:val="206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09010800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06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－－普通指（趾）甲化妆品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06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支、盒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06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</w:t>
            </w:r>
          </w:p>
        </w:tc>
        <w:tc>
          <w:tcPr>
            <w:tcW w:w="1335" w:type="dxa"/>
            <w:vAlign w:val="center"/>
          </w:tcPr>
          <w:p>
            <w:pPr>
              <w:pStyle w:val="206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计税价格＜10元/毫升（克）的，税率为20%</w:t>
            </w:r>
          </w:p>
        </w:tc>
      </w:tr>
      <w:tr>
        <w:trPr>
          <w:trHeight w:val="560"/>
        </w:trPr>
        <w:tc>
          <w:tcPr>
            <w:tcW w:w="1896" w:type="dxa"/>
            <w:vAlign w:val="center"/>
          </w:tcPr>
          <w:p>
            <w:pPr>
              <w:pStyle w:val="202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09010900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01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－－高档粉状化妆品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01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盒、支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01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200</w:t>
            </w:r>
          </w:p>
        </w:tc>
        <w:tc>
          <w:tcPr>
            <w:tcW w:w="1335" w:type="dxa"/>
            <w:vAlign w:val="center"/>
          </w:tcPr>
          <w:p>
            <w:pPr>
              <w:pStyle w:val="201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计税价格≥10元/克的，税率为50%</w:t>
            </w:r>
          </w:p>
        </w:tc>
      </w:tr>
      <w:tr>
        <w:trPr>
          <w:trHeight w:val="560"/>
        </w:trPr>
        <w:tc>
          <w:tcPr>
            <w:tcW w:w="1896" w:type="dxa"/>
            <w:vAlign w:val="center"/>
          </w:tcPr>
          <w:p>
            <w:pPr>
              <w:pStyle w:val="201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09011000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01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－－普通粉状化妆品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01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盒、支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01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200</w:t>
            </w:r>
          </w:p>
        </w:tc>
        <w:tc>
          <w:tcPr>
            <w:tcW w:w="1335" w:type="dxa"/>
            <w:vAlign w:val="center"/>
          </w:tcPr>
          <w:p>
            <w:pPr>
              <w:pStyle w:val="201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计税价格＜10元/克的，税率为20%</w:t>
            </w:r>
          </w:p>
        </w:tc>
      </w:tr>
      <w:tr>
        <w:trPr>
          <w:trHeight w:val="560"/>
        </w:trPr>
        <w:tc>
          <w:tcPr>
            <w:tcW w:w="1896" w:type="dxa"/>
            <w:vAlign w:val="center"/>
          </w:tcPr>
          <w:p>
            <w:pPr>
              <w:pStyle w:val="194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09019910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94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－－其他高档美容品化妆品、高档美容化妆品套装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94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件、套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94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194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计税价格≥10元/毫升（克）或计税价格≥15元/片（张）的，税率为50%</w:t>
            </w:r>
          </w:p>
        </w:tc>
      </w:tr>
      <w:tr>
        <w:trPr>
          <w:trHeight w:val="560"/>
        </w:trPr>
        <w:tc>
          <w:tcPr>
            <w:tcW w:w="1896" w:type="dxa"/>
            <w:vAlign w:val="center"/>
          </w:tcPr>
          <w:p>
            <w:pPr>
              <w:pStyle w:val="194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09019920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93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－－其他普通美容品或化妆品、普通美容化妆品套装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93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件、套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93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193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计税价格＜10元/毫升（克），计税价格＜15元/片（张）的，税率为20%</w:t>
            </w:r>
          </w:p>
        </w:tc>
      </w:tr>
      <w:tr>
        <w:trPr>
          <w:trHeight w:val="560"/>
        </w:trPr>
        <w:tc>
          <w:tcPr>
            <w:tcW w:w="1896" w:type="dxa"/>
            <w:vAlign w:val="center"/>
          </w:tcPr>
          <w:p>
            <w:pPr>
              <w:pStyle w:val="193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09020000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93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－洗护用品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93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93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193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60"/>
        </w:trPr>
        <w:tc>
          <w:tcPr>
            <w:tcW w:w="1896" w:type="dxa"/>
            <w:vAlign w:val="center"/>
          </w:tcPr>
          <w:p>
            <w:pPr>
              <w:pStyle w:val="193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09020100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92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－－清洁用品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92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92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192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60"/>
        </w:trPr>
        <w:tc>
          <w:tcPr>
            <w:tcW w:w="1896" w:type="dxa"/>
            <w:vAlign w:val="center"/>
          </w:tcPr>
          <w:p>
            <w:pPr>
              <w:pStyle w:val="192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09020110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92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－－－洗面奶、洁面霜、卸妆水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92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支、瓶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92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</w:t>
            </w:r>
          </w:p>
        </w:tc>
        <w:tc>
          <w:tcPr>
            <w:tcW w:w="1335" w:type="dxa"/>
            <w:vAlign w:val="center"/>
          </w:tcPr>
          <w:p>
            <w:pPr>
              <w:pStyle w:val="192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60"/>
        </w:trPr>
        <w:tc>
          <w:tcPr>
            <w:tcW w:w="1896" w:type="dxa"/>
            <w:vAlign w:val="center"/>
          </w:tcPr>
          <w:p>
            <w:pPr>
              <w:pStyle w:val="191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09020190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91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－－－其他清洁用品、清洁品套装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91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件、套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91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191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60"/>
        </w:trPr>
        <w:tc>
          <w:tcPr>
            <w:tcW w:w="1896" w:type="dxa"/>
            <w:vAlign w:val="center"/>
          </w:tcPr>
          <w:p>
            <w:pPr>
              <w:pStyle w:val="191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09020200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90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－－护肤用品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90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90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190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60"/>
        </w:trPr>
        <w:tc>
          <w:tcPr>
            <w:tcW w:w="1896" w:type="dxa"/>
            <w:vAlign w:val="center"/>
          </w:tcPr>
          <w:p>
            <w:pPr>
              <w:pStyle w:val="190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09020210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89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－－－高档涂抹式护肤品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89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支、瓶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89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200</w:t>
            </w:r>
          </w:p>
        </w:tc>
        <w:tc>
          <w:tcPr>
            <w:tcW w:w="1335" w:type="dxa"/>
            <w:vAlign w:val="center"/>
          </w:tcPr>
          <w:p>
            <w:pPr>
              <w:pStyle w:val="189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计税价格≥10元/毫升（克）的，税率为50%</w:t>
            </w:r>
          </w:p>
        </w:tc>
      </w:tr>
      <w:tr>
        <w:trPr>
          <w:trHeight w:val="560"/>
        </w:trPr>
        <w:tc>
          <w:tcPr>
            <w:tcW w:w="1896" w:type="dxa"/>
            <w:vAlign w:val="center"/>
          </w:tcPr>
          <w:p>
            <w:pPr>
              <w:pStyle w:val="189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09020220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89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－－－普通涂抹式护肤品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89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支、瓶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89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200</w:t>
            </w:r>
          </w:p>
        </w:tc>
        <w:tc>
          <w:tcPr>
            <w:tcW w:w="1335" w:type="dxa"/>
            <w:vAlign w:val="center"/>
          </w:tcPr>
          <w:p>
            <w:pPr>
              <w:pStyle w:val="189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计税价格＜10元/毫升（克）的，税率为20%</w:t>
            </w:r>
          </w:p>
        </w:tc>
      </w:tr>
      <w:tr>
        <w:trPr>
          <w:trHeight w:val="560"/>
        </w:trPr>
        <w:tc>
          <w:tcPr>
            <w:tcW w:w="1896" w:type="dxa"/>
            <w:vAlign w:val="center"/>
          </w:tcPr>
          <w:p>
            <w:pPr>
              <w:pStyle w:val="182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09020230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82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－－－高档片状护肤品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82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张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82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182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计税价格≥15元/片（张）的，税率为50%</w:t>
            </w:r>
          </w:p>
        </w:tc>
      </w:tr>
      <w:tr>
        <w:trPr>
          <w:trHeight w:val="560"/>
        </w:trPr>
        <w:tc>
          <w:tcPr>
            <w:tcW w:w="1896" w:type="dxa"/>
            <w:vAlign w:val="center"/>
          </w:tcPr>
          <w:p>
            <w:pPr>
              <w:pStyle w:val="182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09020240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81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－－－普通片状护肤品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81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张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81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181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计税价格＜15元/片（张）的，税率为20%</w:t>
            </w:r>
          </w:p>
        </w:tc>
      </w:tr>
      <w:tr>
        <w:trPr>
          <w:trHeight w:val="560"/>
        </w:trPr>
        <w:tc>
          <w:tcPr>
            <w:tcW w:w="1896" w:type="dxa"/>
            <w:vAlign w:val="center"/>
          </w:tcPr>
          <w:p>
            <w:pPr>
              <w:pStyle w:val="178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09020291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7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－－－其他高档护肤用品、高档护肤品套装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7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件、套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7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177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计税价格≥10元/毫升（克）或计税价格≥15元/片（张）的，税率为50%</w:t>
            </w:r>
          </w:p>
        </w:tc>
      </w:tr>
      <w:tr>
        <w:trPr>
          <w:trHeight w:val="560"/>
        </w:trPr>
        <w:tc>
          <w:tcPr>
            <w:tcW w:w="1896" w:type="dxa"/>
            <w:vAlign w:val="center"/>
          </w:tcPr>
          <w:p>
            <w:pPr>
              <w:pStyle w:val="177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09020292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7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－－－其他普通护肤用品、普通护肤品套装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7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件、套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7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177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计税价格＜10元/毫升（克），计税价格＜15元/片（张）的，税率为20%</w:t>
            </w:r>
          </w:p>
        </w:tc>
      </w:tr>
      <w:tr>
        <w:trPr>
          <w:trHeight w:val="560"/>
        </w:trPr>
        <w:tc>
          <w:tcPr>
            <w:tcW w:w="1896" w:type="dxa"/>
            <w:vAlign w:val="center"/>
          </w:tcPr>
          <w:p>
            <w:pPr>
              <w:pStyle w:val="177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09020300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6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－－护发用品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6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6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176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60"/>
        </w:trPr>
        <w:tc>
          <w:tcPr>
            <w:tcW w:w="1896" w:type="dxa"/>
            <w:vAlign w:val="center"/>
          </w:tcPr>
          <w:p>
            <w:pPr>
              <w:pStyle w:val="176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09020310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6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－－－洗发液、护发液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6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支、瓶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6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30</w:t>
            </w:r>
          </w:p>
        </w:tc>
        <w:tc>
          <w:tcPr>
            <w:tcW w:w="1335" w:type="dxa"/>
            <w:vAlign w:val="center"/>
          </w:tcPr>
          <w:p>
            <w:pPr>
              <w:pStyle w:val="176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60"/>
        </w:trPr>
        <w:tc>
          <w:tcPr>
            <w:tcW w:w="1896" w:type="dxa"/>
            <w:vAlign w:val="center"/>
          </w:tcPr>
          <w:p>
            <w:pPr>
              <w:pStyle w:val="176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09020390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5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－－－其他护发用品、护发品套装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5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件、套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5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175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60"/>
        </w:trPr>
        <w:tc>
          <w:tcPr>
            <w:tcW w:w="1896" w:type="dxa"/>
            <w:vAlign w:val="center"/>
          </w:tcPr>
          <w:p>
            <w:pPr>
              <w:pStyle w:val="175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09029900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5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－－其他清洁护理品、清洁护理品套装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5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件、套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5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175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75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sz w:val="24"/>
                <w:szCs w:val="24"/>
              </w:rPr>
              <w:t>10000000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4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sz w:val="24"/>
                <w:szCs w:val="24"/>
              </w:rPr>
              <w:t>家用医疗、保健及美容器材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4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4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174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241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10010000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4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szCs w:val="21"/>
              </w:rPr>
              <w:t>－家用医疗器材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4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4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174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74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10010100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3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－－血糖计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3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个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3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300</w:t>
            </w:r>
          </w:p>
        </w:tc>
        <w:tc>
          <w:tcPr>
            <w:tcW w:w="1335" w:type="dxa"/>
            <w:vAlign w:val="center"/>
          </w:tcPr>
          <w:p>
            <w:pPr>
              <w:pStyle w:val="173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 w:hint="eastAsia"/>
                <w:szCs w:val="21"/>
              </w:rPr>
              <w:t>13</w:t>
            </w:r>
            <w:r>
              <w:rPr>
                <w:rFonts w:ascii="Times New Roman Regular" w:cs="Times New Roman Regular" w:hAnsi="Times New Roman Regular"/>
                <w:szCs w:val="21"/>
              </w:rPr>
              <w:t>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73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10010200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3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－－血糖试纸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3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张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3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</w:t>
            </w:r>
          </w:p>
        </w:tc>
        <w:tc>
          <w:tcPr>
            <w:tcW w:w="1335" w:type="dxa"/>
            <w:vAlign w:val="center"/>
          </w:tcPr>
          <w:p>
            <w:pPr>
              <w:pStyle w:val="173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 w:hint="eastAsia"/>
                <w:szCs w:val="21"/>
              </w:rPr>
              <w:t>13</w:t>
            </w:r>
            <w:r>
              <w:rPr>
                <w:rFonts w:ascii="Times New Roman Regular" w:cs="Times New Roman Regular" w:hAnsi="Times New Roman Regular"/>
                <w:szCs w:val="21"/>
              </w:rPr>
              <w:t>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73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10010300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2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－－红外线耳探热针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2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个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2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</w:t>
            </w:r>
          </w:p>
        </w:tc>
        <w:tc>
          <w:tcPr>
            <w:tcW w:w="1335" w:type="dxa"/>
            <w:vAlign w:val="center"/>
          </w:tcPr>
          <w:p>
            <w:pPr>
              <w:pStyle w:val="172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 w:hint="eastAsia"/>
                <w:szCs w:val="21"/>
              </w:rPr>
              <w:t>13</w:t>
            </w:r>
            <w:r>
              <w:rPr>
                <w:rFonts w:ascii="Times New Roman Regular" w:cs="Times New Roman Regular" w:hAnsi="Times New Roman Regular"/>
                <w:szCs w:val="21"/>
              </w:rPr>
              <w:t>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72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10010400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2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－－家用雾化机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2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2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2000</w:t>
            </w:r>
          </w:p>
        </w:tc>
        <w:tc>
          <w:tcPr>
            <w:tcW w:w="1335" w:type="dxa"/>
            <w:vAlign w:val="center"/>
          </w:tcPr>
          <w:p>
            <w:pPr>
              <w:pStyle w:val="172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72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10010500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1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</w:t>
            </w:r>
            <w:r>
              <w:rPr>
                <w:rFonts w:ascii="Times New Roman Regular" w:cs="Times New Roman Regular" w:hAnsi="Times New Roman Regular" w:hint="eastAsia"/>
                <w:szCs w:val="21"/>
              </w:rPr>
              <w:t>电动</w:t>
            </w:r>
            <w:r>
              <w:rPr>
                <w:rFonts w:ascii="Times New Roman Regular" w:cs="Times New Roman Regular" w:hAnsi="Times New Roman Regular"/>
                <w:szCs w:val="21"/>
              </w:rPr>
              <w:t>血压计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1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个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1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300</w:t>
            </w:r>
          </w:p>
        </w:tc>
        <w:tc>
          <w:tcPr>
            <w:tcW w:w="1335" w:type="dxa"/>
            <w:vAlign w:val="center"/>
          </w:tcPr>
          <w:p>
            <w:pPr>
              <w:pStyle w:val="171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13</w:t>
            </w:r>
            <w:r>
              <w:rPr>
                <w:rFonts w:ascii="Times New Roman" w:hAnsi="Times New Roman"/>
                <w:szCs w:val="21"/>
              </w:rPr>
              <w:t>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282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10019900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82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－－其他家用医疗器材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83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83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283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241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  <w:t>10020000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0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szCs w:val="21"/>
              </w:rPr>
              <w:t>－家用保健器材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0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0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170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70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10020100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0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－－按摩床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0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张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0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10000</w:t>
            </w:r>
          </w:p>
        </w:tc>
        <w:tc>
          <w:tcPr>
            <w:tcW w:w="1335" w:type="dxa"/>
            <w:vAlign w:val="center"/>
          </w:tcPr>
          <w:p>
            <w:pPr>
              <w:pStyle w:val="170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70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10020200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9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－－按摩椅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9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张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9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5000</w:t>
            </w:r>
          </w:p>
        </w:tc>
        <w:tc>
          <w:tcPr>
            <w:tcW w:w="1335" w:type="dxa"/>
            <w:vAlign w:val="center"/>
          </w:tcPr>
          <w:p>
            <w:pPr>
              <w:pStyle w:val="169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69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10029900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9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－－其他家用保健器材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9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9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169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66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szCs w:val="21"/>
              </w:rPr>
              <w:t>10030000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8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szCs w:val="21"/>
              </w:rPr>
              <w:t>－家用美容器材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8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8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168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68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10030100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8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－－蒸汽仪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8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8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200</w:t>
            </w:r>
          </w:p>
        </w:tc>
        <w:tc>
          <w:tcPr>
            <w:tcW w:w="1335" w:type="dxa"/>
            <w:vAlign w:val="center"/>
          </w:tcPr>
          <w:p>
            <w:pPr>
              <w:pStyle w:val="168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68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10030200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7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－－喷雾器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7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7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400</w:t>
            </w:r>
          </w:p>
        </w:tc>
        <w:tc>
          <w:tcPr>
            <w:tcW w:w="1335" w:type="dxa"/>
            <w:vAlign w:val="center"/>
          </w:tcPr>
          <w:p>
            <w:pPr>
              <w:pStyle w:val="167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67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10039900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7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－－其他家用美容器材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7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7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167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283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10990000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83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－家用医疗、保健、美容器材配件、附件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83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83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283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67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 w:val="24"/>
                <w:szCs w:val="24"/>
              </w:rPr>
              <w:t>11000000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6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bCs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 w:val="24"/>
                <w:szCs w:val="24"/>
              </w:rPr>
              <w:t>厨卫用具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6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6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166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66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szCs w:val="21"/>
              </w:rPr>
              <w:t>11010000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6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szCs w:val="21"/>
              </w:rPr>
              <w:t>－厨房用具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6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6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166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66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11010100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5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－－餐具/刀具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5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个、把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5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</w:t>
            </w:r>
          </w:p>
        </w:tc>
        <w:tc>
          <w:tcPr>
            <w:tcW w:w="1335" w:type="dxa"/>
            <w:vAlign w:val="center"/>
          </w:tcPr>
          <w:p>
            <w:pPr>
              <w:pStyle w:val="165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65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11010200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5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－－炊具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5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5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</w:t>
            </w:r>
          </w:p>
        </w:tc>
        <w:tc>
          <w:tcPr>
            <w:tcW w:w="1335" w:type="dxa"/>
            <w:vAlign w:val="center"/>
          </w:tcPr>
          <w:p>
            <w:pPr>
              <w:pStyle w:val="165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65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11010300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4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－－灶具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4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4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1000</w:t>
            </w:r>
          </w:p>
        </w:tc>
        <w:tc>
          <w:tcPr>
            <w:tcW w:w="1335" w:type="dxa"/>
            <w:vAlign w:val="center"/>
          </w:tcPr>
          <w:p>
            <w:pPr>
              <w:pStyle w:val="164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64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11010400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4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－－净水器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4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个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4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500</w:t>
            </w:r>
          </w:p>
        </w:tc>
        <w:tc>
          <w:tcPr>
            <w:tcW w:w="1335" w:type="dxa"/>
            <w:vAlign w:val="center"/>
          </w:tcPr>
          <w:p>
            <w:pPr>
              <w:pStyle w:val="164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64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11010500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3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－－净水器过滤芯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3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个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3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200</w:t>
            </w:r>
          </w:p>
        </w:tc>
        <w:tc>
          <w:tcPr>
            <w:tcW w:w="1335" w:type="dxa"/>
            <w:vAlign w:val="center"/>
          </w:tcPr>
          <w:p>
            <w:pPr>
              <w:pStyle w:val="163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63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11011100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3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－－电饭煲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3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个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3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500</w:t>
            </w:r>
          </w:p>
        </w:tc>
        <w:tc>
          <w:tcPr>
            <w:tcW w:w="1335" w:type="dxa"/>
            <w:vAlign w:val="center"/>
          </w:tcPr>
          <w:p>
            <w:pPr>
              <w:pStyle w:val="163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63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11011200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2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－－微波炉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2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2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600</w:t>
            </w:r>
          </w:p>
        </w:tc>
        <w:tc>
          <w:tcPr>
            <w:tcW w:w="1335" w:type="dxa"/>
            <w:vAlign w:val="center"/>
          </w:tcPr>
          <w:p>
            <w:pPr>
              <w:pStyle w:val="162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62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11011300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2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－－电磁炉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2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2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800</w:t>
            </w:r>
          </w:p>
        </w:tc>
        <w:tc>
          <w:tcPr>
            <w:tcW w:w="1335" w:type="dxa"/>
            <w:vAlign w:val="center"/>
          </w:tcPr>
          <w:p>
            <w:pPr>
              <w:pStyle w:val="162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62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11011400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1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－－抽油烟机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1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1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1000</w:t>
            </w:r>
          </w:p>
        </w:tc>
        <w:tc>
          <w:tcPr>
            <w:tcW w:w="1335" w:type="dxa"/>
            <w:vAlign w:val="center"/>
          </w:tcPr>
          <w:p>
            <w:pPr>
              <w:pStyle w:val="161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61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11011500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1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－－家用洗碗机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1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1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1500</w:t>
            </w:r>
          </w:p>
        </w:tc>
        <w:tc>
          <w:tcPr>
            <w:tcW w:w="1335" w:type="dxa"/>
            <w:vAlign w:val="center"/>
          </w:tcPr>
          <w:p>
            <w:pPr>
              <w:pStyle w:val="161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60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11011600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0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－－咖啡机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0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0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4000</w:t>
            </w:r>
          </w:p>
        </w:tc>
        <w:tc>
          <w:tcPr>
            <w:tcW w:w="1335" w:type="dxa"/>
            <w:vAlign w:val="center"/>
          </w:tcPr>
          <w:p>
            <w:pPr>
              <w:pStyle w:val="160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60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  <w:highlight w:val="yellow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11019900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9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  <w:highlight w:val="yellow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－－其他厨房用具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9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  <w:highlight w:val="yellow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件、个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9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  <w:highlight w:val="yellow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159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  <w:highlight w:val="yellow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59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szCs w:val="21"/>
              </w:rPr>
              <w:t>11020000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9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szCs w:val="21"/>
              </w:rPr>
              <w:t>－卫生用具、洁具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9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9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159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59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11020100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8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－－热水器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8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8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1000</w:t>
            </w:r>
          </w:p>
        </w:tc>
        <w:tc>
          <w:tcPr>
            <w:tcW w:w="1335" w:type="dxa"/>
            <w:vAlign w:val="center"/>
          </w:tcPr>
          <w:p>
            <w:pPr>
              <w:pStyle w:val="158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58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11020200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8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－－电吹风机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8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个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8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200</w:t>
            </w:r>
          </w:p>
        </w:tc>
        <w:tc>
          <w:tcPr>
            <w:tcW w:w="1335" w:type="dxa"/>
            <w:vAlign w:val="center"/>
          </w:tcPr>
          <w:p>
            <w:pPr>
              <w:pStyle w:val="158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58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11020300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7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－－电动剃须刀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7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个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7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200</w:t>
            </w:r>
          </w:p>
        </w:tc>
        <w:tc>
          <w:tcPr>
            <w:tcW w:w="1335" w:type="dxa"/>
            <w:vAlign w:val="center"/>
          </w:tcPr>
          <w:p>
            <w:pPr>
              <w:pStyle w:val="157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57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11020400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7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－－电动牙刷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7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个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7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200</w:t>
            </w:r>
          </w:p>
        </w:tc>
        <w:tc>
          <w:tcPr>
            <w:tcW w:w="1335" w:type="dxa"/>
            <w:vAlign w:val="center"/>
          </w:tcPr>
          <w:p>
            <w:pPr>
              <w:pStyle w:val="157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57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11029900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6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－－其他卫生间用具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6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件、个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6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156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283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szCs w:val="21"/>
              </w:rPr>
              <w:t>11990000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83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szCs w:val="21"/>
              </w:rPr>
              <w:t>－</w:t>
            </w: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厨卫用具配件、附件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84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件、个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84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284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45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 w:val="24"/>
                <w:szCs w:val="24"/>
              </w:rPr>
              <w:t>12000000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4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bCs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 w:val="24"/>
                <w:szCs w:val="24"/>
              </w:rPr>
              <w:t>家具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4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4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144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44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12010000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44"/>
              <w:pBdr>
                <w:between w:val="dotted" w:sz="4" w:space="1" w:color="auto"/>
              </w:pBdr>
              <w:jc w:val="both"/>
              <w:rPr>
                <w:rFonts w:hint="eastAsia"/>
              </w:rPr>
            </w:pPr>
            <w:r>
              <w:t>－实木家具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4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4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144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44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12020000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39"/>
              <w:pBdr>
                <w:between w:val="dotted" w:sz="4" w:space="1" w:color="auto"/>
              </w:pBdr>
              <w:jc w:val="both"/>
              <w:rPr>
                <w:rFonts w:hint="eastAsia"/>
              </w:rPr>
            </w:pPr>
            <w:r>
              <w:t>－皮质家具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3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3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143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43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12030000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34"/>
              <w:pBdr>
                <w:between w:val="dotted" w:sz="4" w:space="1" w:color="auto"/>
              </w:pBdr>
              <w:jc w:val="both"/>
              <w:rPr>
                <w:rFonts w:hint="eastAsia"/>
              </w:rPr>
            </w:pPr>
            <w:r>
              <w:t>－藤、竹质家具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3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3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600</w:t>
            </w:r>
          </w:p>
        </w:tc>
        <w:tc>
          <w:tcPr>
            <w:tcW w:w="1335" w:type="dxa"/>
            <w:vAlign w:val="center"/>
          </w:tcPr>
          <w:p>
            <w:pPr>
              <w:pStyle w:val="143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43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12990000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29"/>
              <w:pBdr>
                <w:between w:val="dotted" w:sz="4" w:space="1" w:color="auto"/>
              </w:pBdr>
              <w:jc w:val="both"/>
              <w:rPr>
                <w:rFonts w:hint="eastAsia"/>
              </w:rPr>
            </w:pPr>
            <w:r>
              <w:t>－其他家具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2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2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142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42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 w:val="24"/>
                <w:szCs w:val="24"/>
              </w:rPr>
              <w:t>13000000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2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bCs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 w:val="24"/>
                <w:szCs w:val="24"/>
              </w:rPr>
              <w:t>家用电器及其配件、附件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2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2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142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42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13010000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19"/>
              <w:pBdr>
                <w:between w:val="dotted" w:sz="4" w:space="1" w:color="auto"/>
              </w:pBdr>
              <w:jc w:val="both"/>
              <w:rPr>
                <w:rFonts w:hint="eastAsia"/>
              </w:rPr>
            </w:pPr>
            <w:r>
              <w:t>－小家电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1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1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141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41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13010100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1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－－增湿机、除湿机、增除湿一体机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1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1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1500</w:t>
            </w:r>
          </w:p>
        </w:tc>
        <w:tc>
          <w:tcPr>
            <w:tcW w:w="1335" w:type="dxa"/>
            <w:vAlign w:val="center"/>
          </w:tcPr>
          <w:p>
            <w:pPr>
              <w:pStyle w:val="141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41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13010200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0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－－空气清新机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0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0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1000</w:t>
            </w:r>
          </w:p>
        </w:tc>
        <w:tc>
          <w:tcPr>
            <w:tcW w:w="1335" w:type="dxa"/>
            <w:vAlign w:val="center"/>
          </w:tcPr>
          <w:p>
            <w:pPr>
              <w:pStyle w:val="140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90"/>
        </w:trPr>
        <w:tc>
          <w:tcPr>
            <w:tcW w:w="1896" w:type="dxa"/>
            <w:vAlign w:val="center"/>
          </w:tcPr>
          <w:p>
            <w:pPr>
              <w:pStyle w:val="2844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13010300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845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－－灯具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84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台、件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84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284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90"/>
        </w:trPr>
        <w:tc>
          <w:tcPr>
            <w:tcW w:w="1896" w:type="dxa"/>
            <w:vAlign w:val="center"/>
          </w:tcPr>
          <w:p>
            <w:pPr>
              <w:pStyle w:val="140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13010400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0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－－吸尘器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0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0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500</w:t>
            </w:r>
          </w:p>
        </w:tc>
        <w:tc>
          <w:tcPr>
            <w:tcW w:w="1335" w:type="dxa"/>
            <w:vAlign w:val="center"/>
          </w:tcPr>
          <w:p>
            <w:pPr>
              <w:pStyle w:val="140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38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13020000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38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－空调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38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38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138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38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13020100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37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－－1匹及以下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37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37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2000</w:t>
            </w:r>
          </w:p>
        </w:tc>
        <w:tc>
          <w:tcPr>
            <w:tcW w:w="1335" w:type="dxa"/>
            <w:vAlign w:val="center"/>
          </w:tcPr>
          <w:p>
            <w:pPr>
              <w:pStyle w:val="137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840"/>
        </w:trPr>
        <w:tc>
          <w:tcPr>
            <w:tcW w:w="1896" w:type="dxa"/>
            <w:vAlign w:val="center"/>
          </w:tcPr>
          <w:p>
            <w:pPr>
              <w:pStyle w:val="137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13020200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37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－－1匹以上3匹以下（含3匹）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37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37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5000</w:t>
            </w:r>
          </w:p>
        </w:tc>
        <w:tc>
          <w:tcPr>
            <w:tcW w:w="1335" w:type="dxa"/>
            <w:vAlign w:val="center"/>
          </w:tcPr>
          <w:p>
            <w:pPr>
              <w:pStyle w:val="137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620"/>
        </w:trPr>
        <w:tc>
          <w:tcPr>
            <w:tcW w:w="1896" w:type="dxa"/>
            <w:vAlign w:val="center"/>
          </w:tcPr>
          <w:p>
            <w:pPr>
              <w:pStyle w:val="136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13020300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36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－－3匹以上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36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36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136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34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13030000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34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－电冰箱、冰柜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34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34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134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34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13030100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33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－－200公升及以下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33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33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1500</w:t>
            </w:r>
          </w:p>
        </w:tc>
        <w:tc>
          <w:tcPr>
            <w:tcW w:w="1335" w:type="dxa"/>
            <w:vAlign w:val="center"/>
          </w:tcPr>
          <w:p>
            <w:pPr>
              <w:pStyle w:val="133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33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13030200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32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－－201</w:t>
            </w:r>
            <w:r>
              <w:rPr>
                <w:rFonts w:ascii="Times New Roman Regular" w:cs="Times New Roman Regular" w:hAnsi="Times New Roman Regular" w:hint="eastAsia"/>
                <w:szCs w:val="21"/>
              </w:rPr>
              <w:t>－</w:t>
            </w:r>
            <w:r>
              <w:rPr>
                <w:rFonts w:ascii="Times New Roman Regular" w:cs="Times New Roman Regular" w:hAnsi="Times New Roman Regular"/>
                <w:szCs w:val="21"/>
              </w:rPr>
              <w:t>500公升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32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32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132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31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13030300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30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－－501公升及以上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30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30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130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30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13040000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30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－红酒柜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30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30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130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30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13040100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29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－－18瓶及以下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29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29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1500</w:t>
            </w:r>
          </w:p>
        </w:tc>
        <w:tc>
          <w:tcPr>
            <w:tcW w:w="1335" w:type="dxa"/>
            <w:vAlign w:val="center"/>
          </w:tcPr>
          <w:p>
            <w:pPr>
              <w:pStyle w:val="129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29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13040200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28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－－19</w:t>
            </w:r>
            <w:r>
              <w:rPr>
                <w:rFonts w:ascii="Times New Roman Regular" w:cs="Times New Roman Regular" w:hAnsi="Times New Roman Regular" w:hint="eastAsia"/>
                <w:szCs w:val="21"/>
              </w:rPr>
              <w:t>－</w:t>
            </w:r>
            <w:r>
              <w:rPr>
                <w:rFonts w:ascii="Times New Roman Regular" w:cs="Times New Roman Regular" w:hAnsi="Times New Roman Regular"/>
                <w:szCs w:val="21"/>
              </w:rPr>
              <w:t>120瓶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28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28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4000</w:t>
            </w:r>
          </w:p>
        </w:tc>
        <w:tc>
          <w:tcPr>
            <w:tcW w:w="1335" w:type="dxa"/>
            <w:vAlign w:val="center"/>
          </w:tcPr>
          <w:p>
            <w:pPr>
              <w:pStyle w:val="128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27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13040300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27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－－121瓶及以上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27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27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127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35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13050000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259"/>
              <w:pBdr>
                <w:between w:val="dotted" w:sz="4" w:space="1" w:color="auto"/>
              </w:pBdr>
              <w:jc w:val="both"/>
              <w:rPr>
                <w:rFonts w:hint="eastAsia"/>
              </w:rPr>
            </w:pPr>
            <w:r>
              <w:t>－洗衣设备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25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25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125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25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13050100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25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－－洗衣机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25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25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125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25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13050110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24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－－－波轮式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24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24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1000</w:t>
            </w:r>
          </w:p>
        </w:tc>
        <w:tc>
          <w:tcPr>
            <w:tcW w:w="1335" w:type="dxa"/>
            <w:vAlign w:val="center"/>
          </w:tcPr>
          <w:p>
            <w:pPr>
              <w:pStyle w:val="124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24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13050120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24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－－－滚筒式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24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24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3000</w:t>
            </w:r>
          </w:p>
        </w:tc>
        <w:tc>
          <w:tcPr>
            <w:tcW w:w="1335" w:type="dxa"/>
            <w:vAlign w:val="center"/>
          </w:tcPr>
          <w:p>
            <w:pPr>
              <w:pStyle w:val="124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24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13050200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23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－－干衣机/烘干机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23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23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2000</w:t>
            </w:r>
          </w:p>
        </w:tc>
        <w:tc>
          <w:tcPr>
            <w:tcW w:w="1335" w:type="dxa"/>
            <w:vAlign w:val="center"/>
          </w:tcPr>
          <w:p>
            <w:pPr>
              <w:pStyle w:val="123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35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13060000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224"/>
              <w:pBdr>
                <w:between w:val="dotted" w:sz="4" w:space="1" w:color="auto"/>
              </w:pBdr>
              <w:jc w:val="both"/>
              <w:rPr>
                <w:rFonts w:hint="eastAsia"/>
              </w:rPr>
            </w:pPr>
            <w:r>
              <w:rPr>
                <w:rFonts w:hint="eastAsia"/>
              </w:rPr>
              <w:t>－</w:t>
            </w:r>
            <w:r>
              <w:t>电视机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81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81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281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15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13090000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154"/>
              <w:pBdr>
                <w:between w:val="dotted" w:sz="4" w:space="1" w:color="auto"/>
              </w:pBdr>
              <w:jc w:val="both"/>
            </w:pPr>
            <w:r>
              <w:t>－其他家用电器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15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15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115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15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13990000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154"/>
              <w:pBdr>
                <w:between w:val="dotted" w:sz="4" w:space="1" w:color="auto"/>
              </w:pBdr>
              <w:jc w:val="both"/>
              <w:rPr>
                <w:rFonts w:hint="eastAsia"/>
              </w:rPr>
            </w:pPr>
            <w:r>
              <w:t>－家用电器配件、附件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15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15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115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15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 w:val="24"/>
                <w:szCs w:val="24"/>
                <w:highlight w:val="yellow"/>
              </w:rPr>
            </w:pPr>
            <w:r>
              <w:rPr>
                <w:rFonts w:ascii="Times New Roman Regular" w:cs="Times New Roman Regular" w:hAnsi="Times New Roman Regular"/>
                <w:b/>
                <w:sz w:val="24"/>
                <w:szCs w:val="24"/>
              </w:rPr>
              <w:t>14000000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14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 w:val="24"/>
                <w:szCs w:val="24"/>
                <w:highlight w:val="yellow"/>
              </w:rPr>
            </w:pPr>
            <w:r>
              <w:rPr>
                <w:rFonts w:ascii="Times New Roman Regular" w:cs="Times New Roman Regular" w:hAnsi="Times New Roman Regular"/>
                <w:b/>
                <w:sz w:val="24"/>
                <w:szCs w:val="24"/>
              </w:rPr>
              <w:t>摄影（像）设备及其配件、附件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148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  <w:highlight w:val="yellow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147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  <w:highlight w:val="yellow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1146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  <w:highlight w:val="yellow"/>
              </w:rPr>
            </w:pP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14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  <w:highlight w:val="yellow"/>
              </w:rPr>
            </w:pPr>
            <w:r>
              <w:rPr>
                <w:rFonts w:ascii="Times New Roman Regular" w:cs="Times New Roman Regular" w:hAnsi="Times New Roman Regular"/>
                <w:b/>
                <w:szCs w:val="21"/>
              </w:rPr>
              <w:t>14010000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14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  <w:highlight w:val="yellow"/>
              </w:rPr>
            </w:pPr>
            <w:r>
              <w:rPr>
                <w:rFonts w:ascii="Times New Roman Regular" w:cs="Times New Roman Regular" w:hAnsi="Times New Roman Regular"/>
                <w:b/>
                <w:szCs w:val="21"/>
              </w:rPr>
              <w:t>－照相机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143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  <w:highlight w:val="yellow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142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  <w:highlight w:val="yellow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1141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  <w:highlight w:val="yellow"/>
              </w:rPr>
            </w:pPr>
          </w:p>
        </w:tc>
      </w:tr>
      <w:tr>
        <w:trPr>
          <w:trHeight w:val="296"/>
        </w:trPr>
        <w:tc>
          <w:tcPr>
            <w:tcW w:w="1896" w:type="dxa"/>
            <w:vAlign w:val="center"/>
          </w:tcPr>
          <w:p>
            <w:pPr>
              <w:pStyle w:val="114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14010100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13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－－数字照相机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138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137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1136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113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14010110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13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－－－一体式数字照相机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13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13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2000</w:t>
            </w:r>
          </w:p>
        </w:tc>
        <w:tc>
          <w:tcPr>
            <w:tcW w:w="1335" w:type="dxa"/>
            <w:vAlign w:val="center"/>
          </w:tcPr>
          <w:p>
            <w:pPr>
              <w:pStyle w:val="113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113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14010120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12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－－－镜头可拆卸式数字照相机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128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127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1126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112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14010121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12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 w:hint="eastAsia"/>
                <w:szCs w:val="21"/>
              </w:rPr>
              <w:t>－－－－</w:t>
            </w:r>
            <w:r>
              <w:rPr>
                <w:rFonts w:ascii="Times New Roman Regular" w:cs="Times New Roman Regular" w:hAnsi="Times New Roman Regular"/>
                <w:szCs w:val="21"/>
              </w:rPr>
              <w:t>可拆卸式数字照相机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12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套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12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7000</w:t>
            </w:r>
          </w:p>
        </w:tc>
        <w:tc>
          <w:tcPr>
            <w:tcW w:w="1335" w:type="dxa"/>
            <w:vAlign w:val="center"/>
          </w:tcPr>
          <w:p>
            <w:pPr>
              <w:pStyle w:val="112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112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14010122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11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 w:hint="eastAsia"/>
                <w:szCs w:val="21"/>
              </w:rPr>
              <w:t>－－－－</w:t>
            </w:r>
            <w:r>
              <w:rPr>
                <w:rFonts w:ascii="Times New Roman Regular" w:cs="Times New Roman Regular" w:hAnsi="Times New Roman Regular"/>
                <w:szCs w:val="21"/>
              </w:rPr>
              <w:t>可拆卸式数字照相机机身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11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11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5000</w:t>
            </w:r>
          </w:p>
        </w:tc>
        <w:tc>
          <w:tcPr>
            <w:tcW w:w="1335" w:type="dxa"/>
            <w:vAlign w:val="center"/>
          </w:tcPr>
          <w:p>
            <w:pPr>
              <w:pStyle w:val="111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960"/>
        </w:trPr>
        <w:tc>
          <w:tcPr>
            <w:tcW w:w="1896" w:type="dxa"/>
            <w:vAlign w:val="center"/>
          </w:tcPr>
          <w:p>
            <w:pPr>
              <w:pStyle w:val="111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14010123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11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 w:hint="eastAsia"/>
                <w:szCs w:val="21"/>
              </w:rPr>
              <w:t>－－－－</w:t>
            </w:r>
            <w:r>
              <w:rPr>
                <w:rFonts w:ascii="Times New Roman Regular" w:cs="Times New Roman Regular" w:hAnsi="Times New Roman Regular"/>
                <w:szCs w:val="21"/>
              </w:rPr>
              <w:t>可拆卸式数字照相机镜头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11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个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11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2000</w:t>
            </w:r>
          </w:p>
        </w:tc>
        <w:tc>
          <w:tcPr>
            <w:tcW w:w="1335" w:type="dxa"/>
            <w:vAlign w:val="center"/>
          </w:tcPr>
          <w:p>
            <w:pPr>
              <w:pStyle w:val="111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111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14010200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10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－－照相机（非数字照相机）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10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10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110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110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14010210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10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－－－反光式胶片照相机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10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10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5000</w:t>
            </w:r>
          </w:p>
        </w:tc>
        <w:tc>
          <w:tcPr>
            <w:tcW w:w="1335" w:type="dxa"/>
            <w:vAlign w:val="center"/>
          </w:tcPr>
          <w:p>
            <w:pPr>
              <w:pStyle w:val="110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110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14010220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9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－－－一次成像照相机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9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9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1000</w:t>
            </w:r>
          </w:p>
        </w:tc>
        <w:tc>
          <w:tcPr>
            <w:tcW w:w="1335" w:type="dxa"/>
            <w:vAlign w:val="center"/>
          </w:tcPr>
          <w:p>
            <w:pPr>
              <w:pStyle w:val="109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109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14010290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9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－－－其他照相机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9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9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109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109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szCs w:val="21"/>
              </w:rPr>
              <w:t>14020000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89"/>
              <w:pBdr>
                <w:between w:val="dotted" w:sz="4" w:space="1" w:color="auto"/>
              </w:pBdr>
              <w:jc w:val="both"/>
              <w:rPr>
                <w:rFonts w:hint="eastAsia"/>
              </w:rPr>
            </w:pPr>
            <w:r>
              <w:t>－摄像机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8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8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108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108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14020100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8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－－电视摄像机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8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8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108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108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14020200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7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－－视频摄录一体机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7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7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4000</w:t>
            </w:r>
          </w:p>
        </w:tc>
        <w:tc>
          <w:tcPr>
            <w:tcW w:w="1335" w:type="dxa"/>
            <w:vAlign w:val="center"/>
          </w:tcPr>
          <w:p>
            <w:pPr>
              <w:pStyle w:val="107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107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szCs w:val="21"/>
              </w:rPr>
              <w:t>14030000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69"/>
              <w:pBdr>
                <w:between w:val="dotted" w:sz="4" w:space="1" w:color="auto"/>
              </w:pBdr>
              <w:jc w:val="both"/>
              <w:rPr>
                <w:rFonts w:hint="eastAsia"/>
              </w:rPr>
            </w:pPr>
            <w:r>
              <w:t>－其他摄影（像）设备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68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67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1066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106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14030100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6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－－其他摄影（像）类信息技术产品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6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台、件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6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106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106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14030200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5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－－其他摄影（像）设备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5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台、件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5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105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105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szCs w:val="21"/>
              </w:rPr>
              <w:t>14040000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54"/>
              <w:pBdr>
                <w:between w:val="dotted" w:sz="4" w:space="1" w:color="auto"/>
              </w:pBdr>
              <w:jc w:val="both"/>
              <w:rPr>
                <w:rFonts w:hint="eastAsia"/>
              </w:rPr>
            </w:pPr>
            <w:r>
              <w:t>－摄影（像）设备配件、附件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5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5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105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105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14040100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4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－－数码存储卡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4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4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104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104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14040110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4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 w:hint="eastAsia"/>
                <w:szCs w:val="21"/>
              </w:rPr>
              <w:t>－－－</w:t>
            </w:r>
            <w:r>
              <w:rPr>
                <w:rFonts w:ascii="Times New Roman Regular" w:cs="Times New Roman Regular" w:hAnsi="Times New Roman Regular"/>
                <w:szCs w:val="21"/>
              </w:rPr>
              <w:t>存储容量256G及以下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4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个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4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</w:t>
            </w:r>
          </w:p>
        </w:tc>
        <w:tc>
          <w:tcPr>
            <w:tcW w:w="1335" w:type="dxa"/>
            <w:vAlign w:val="center"/>
          </w:tcPr>
          <w:p>
            <w:pPr>
              <w:pStyle w:val="104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104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14040120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3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 w:hint="eastAsia"/>
                <w:szCs w:val="21"/>
              </w:rPr>
              <w:t>－－－</w:t>
            </w:r>
            <w:r>
              <w:rPr>
                <w:rFonts w:ascii="Times New Roman Regular" w:cs="Times New Roman Regular" w:hAnsi="Times New Roman Regular"/>
                <w:szCs w:val="21"/>
              </w:rPr>
              <w:t>存储容量256G以上1T以下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3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个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3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400</w:t>
            </w:r>
          </w:p>
        </w:tc>
        <w:tc>
          <w:tcPr>
            <w:tcW w:w="1335" w:type="dxa"/>
            <w:vAlign w:val="center"/>
          </w:tcPr>
          <w:p>
            <w:pPr>
              <w:pStyle w:val="103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470"/>
        </w:trPr>
        <w:tc>
          <w:tcPr>
            <w:tcW w:w="1896" w:type="dxa"/>
            <w:vAlign w:val="center"/>
          </w:tcPr>
          <w:p>
            <w:pPr>
              <w:pStyle w:val="103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14040130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3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 w:hint="eastAsia"/>
                <w:szCs w:val="21"/>
              </w:rPr>
              <w:t>－－－</w:t>
            </w:r>
            <w:r>
              <w:rPr>
                <w:rFonts w:ascii="Times New Roman Regular" w:cs="Times New Roman Regular" w:hAnsi="Times New Roman Regular"/>
                <w:szCs w:val="21"/>
              </w:rPr>
              <w:t>存储容量1T及以上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3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个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3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103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752"/>
        </w:trPr>
        <w:tc>
          <w:tcPr>
            <w:tcW w:w="1896" w:type="dxa"/>
            <w:vAlign w:val="center"/>
          </w:tcPr>
          <w:p>
            <w:pPr>
              <w:pStyle w:val="103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14040200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2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－－闪光灯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2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个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2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500</w:t>
            </w:r>
          </w:p>
        </w:tc>
        <w:tc>
          <w:tcPr>
            <w:tcW w:w="1335" w:type="dxa"/>
            <w:vAlign w:val="center"/>
          </w:tcPr>
          <w:p>
            <w:pPr>
              <w:pStyle w:val="102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674"/>
        </w:trPr>
        <w:tc>
          <w:tcPr>
            <w:tcW w:w="1896" w:type="dxa"/>
            <w:vAlign w:val="center"/>
          </w:tcPr>
          <w:p>
            <w:pPr>
              <w:pStyle w:val="102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14040300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2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－－支架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2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个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2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300</w:t>
            </w:r>
          </w:p>
        </w:tc>
        <w:tc>
          <w:tcPr>
            <w:tcW w:w="1335" w:type="dxa"/>
            <w:vAlign w:val="center"/>
          </w:tcPr>
          <w:p>
            <w:pPr>
              <w:pStyle w:val="102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102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14040400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1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－－胶卷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1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个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1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30</w:t>
            </w:r>
          </w:p>
        </w:tc>
        <w:tc>
          <w:tcPr>
            <w:tcW w:w="1335" w:type="dxa"/>
            <w:vAlign w:val="center"/>
          </w:tcPr>
          <w:p>
            <w:pPr>
              <w:pStyle w:val="101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69"/>
        </w:trPr>
        <w:tc>
          <w:tcPr>
            <w:tcW w:w="1896" w:type="dxa"/>
            <w:vAlign w:val="center"/>
          </w:tcPr>
          <w:p>
            <w:pPr>
              <w:pStyle w:val="2819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14049900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820"/>
              <w:pBdr>
                <w:between w:val="dotted" w:sz="4" w:space="1" w:color="auto"/>
              </w:pBdr>
              <w:rPr>
                <w:rFonts w:ascii="Times New Roman Regular" w:cs="Times New Roman Regular" w:hAnsi="Times New Roman Regular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－－其他摄影（像）设备配件、附件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82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82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282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819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14049910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820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－－－其他信息技术类摄影（像）设备配件、附件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82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82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282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101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14049920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1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－－－其他摄影（像）设备配件、附件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1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1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101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638"/>
        </w:trPr>
        <w:tc>
          <w:tcPr>
            <w:tcW w:w="1896" w:type="dxa"/>
            <w:vAlign w:val="center"/>
          </w:tcPr>
          <w:p>
            <w:pPr>
              <w:pStyle w:val="101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sz w:val="24"/>
                <w:szCs w:val="24"/>
              </w:rPr>
              <w:t>15000000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0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sz w:val="24"/>
                <w:szCs w:val="24"/>
              </w:rPr>
              <w:t>影音设备及其配件、附件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0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0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100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100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szCs w:val="21"/>
              </w:rPr>
              <w:t>15010000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0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szCs w:val="21"/>
              </w:rPr>
              <w:t>－影音设备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0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0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100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100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15010100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9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－－录音笔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9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9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200</w:t>
            </w:r>
          </w:p>
        </w:tc>
        <w:tc>
          <w:tcPr>
            <w:tcW w:w="1335" w:type="dxa"/>
            <w:vAlign w:val="center"/>
          </w:tcPr>
          <w:p>
            <w:pPr>
              <w:pStyle w:val="99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 w:hint="eastAsia"/>
                <w:szCs w:val="21"/>
              </w:rPr>
              <w:t>13</w:t>
            </w:r>
            <w:r>
              <w:rPr>
                <w:rFonts w:ascii="Times New Roman Regular" w:cs="Times New Roman Regular" w:hAnsi="Times New Roman Regular"/>
                <w:szCs w:val="21"/>
              </w:rPr>
              <w:t>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99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15010200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9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－－录音机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9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9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200</w:t>
            </w:r>
          </w:p>
        </w:tc>
        <w:tc>
          <w:tcPr>
            <w:tcW w:w="1335" w:type="dxa"/>
            <w:vAlign w:val="center"/>
          </w:tcPr>
          <w:p>
            <w:pPr>
              <w:pStyle w:val="99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 w:hint="eastAsia"/>
                <w:szCs w:val="21"/>
              </w:rPr>
              <w:t>13</w:t>
            </w:r>
            <w:r>
              <w:rPr>
                <w:rFonts w:ascii="Times New Roman Regular" w:cs="Times New Roman Regular" w:hAnsi="Times New Roman Regular"/>
                <w:szCs w:val="21"/>
              </w:rPr>
              <w:t>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99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15010300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8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－－收音机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8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8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200</w:t>
            </w:r>
          </w:p>
        </w:tc>
        <w:tc>
          <w:tcPr>
            <w:tcW w:w="1335" w:type="dxa"/>
            <w:vAlign w:val="center"/>
          </w:tcPr>
          <w:p>
            <w:pPr>
              <w:pStyle w:val="98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 w:hint="eastAsia"/>
                <w:szCs w:val="21"/>
              </w:rPr>
              <w:t>13</w:t>
            </w:r>
            <w:r>
              <w:rPr>
                <w:rFonts w:ascii="Times New Roman Regular" w:cs="Times New Roman Regular" w:hAnsi="Times New Roman Regular"/>
                <w:szCs w:val="21"/>
              </w:rPr>
              <w:t>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98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15010400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8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－－MP3播放器（音频多媒体播放器）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8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8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</w:t>
            </w:r>
          </w:p>
        </w:tc>
        <w:tc>
          <w:tcPr>
            <w:tcW w:w="1335" w:type="dxa"/>
            <w:vAlign w:val="center"/>
          </w:tcPr>
          <w:p>
            <w:pPr>
              <w:pStyle w:val="98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 w:hint="eastAsia"/>
                <w:szCs w:val="21"/>
              </w:rPr>
              <w:t>13</w:t>
            </w:r>
            <w:r>
              <w:rPr>
                <w:rFonts w:ascii="Times New Roman Regular" w:cs="Times New Roman Regular" w:hAnsi="Times New Roman Regular"/>
                <w:szCs w:val="21"/>
              </w:rPr>
              <w:t>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98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15010500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7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－－MP4播放器（视频多媒体播放器）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7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7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500</w:t>
            </w:r>
          </w:p>
        </w:tc>
        <w:tc>
          <w:tcPr>
            <w:tcW w:w="1335" w:type="dxa"/>
            <w:vAlign w:val="center"/>
          </w:tcPr>
          <w:p>
            <w:pPr>
              <w:pStyle w:val="97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 w:hint="eastAsia"/>
                <w:szCs w:val="21"/>
              </w:rPr>
              <w:t>13</w:t>
            </w:r>
            <w:r>
              <w:rPr>
                <w:rFonts w:ascii="Times New Roman Regular" w:cs="Times New Roman Regular" w:hAnsi="Times New Roman Regular"/>
                <w:szCs w:val="21"/>
              </w:rPr>
              <w:t>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96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150</w:t>
            </w:r>
            <w:r>
              <w:rPr>
                <w:rFonts w:ascii="Times New Roman Regular" w:cs="Times New Roman Regular" w:hAnsi="Times New Roman Regular" w:hint="eastAsia"/>
                <w:szCs w:val="21"/>
              </w:rPr>
              <w:t>1</w:t>
            </w:r>
            <w:r>
              <w:rPr>
                <w:rFonts w:ascii="Times New Roman Regular" w:cs="Times New Roman Regular" w:hAnsi="Times New Roman Regular"/>
                <w:szCs w:val="21"/>
              </w:rPr>
              <w:t>0</w:t>
            </w:r>
            <w:r>
              <w:rPr>
                <w:rFonts w:ascii="Times New Roman Regular" w:cs="Times New Roman Regular" w:hAnsi="Times New Roman Regular" w:hint="eastAsia"/>
                <w:szCs w:val="21"/>
              </w:rPr>
              <w:t>6</w:t>
            </w:r>
            <w:r>
              <w:rPr>
                <w:rFonts w:ascii="Times New Roman Regular" w:cs="Times New Roman Regular" w:hAnsi="Times New Roman Regular"/>
                <w:szCs w:val="21"/>
              </w:rPr>
              <w:t>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6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－－电唱机（含便携式激光唱机）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6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6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500</w:t>
            </w:r>
          </w:p>
        </w:tc>
        <w:tc>
          <w:tcPr>
            <w:tcW w:w="1335" w:type="dxa"/>
            <w:vAlign w:val="center"/>
          </w:tcPr>
          <w:p>
            <w:pPr>
              <w:pStyle w:val="96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 w:hint="eastAsia"/>
                <w:szCs w:val="21"/>
              </w:rPr>
              <w:t>13</w:t>
            </w:r>
            <w:r>
              <w:rPr>
                <w:rFonts w:ascii="Times New Roman Regular" w:cs="Times New Roman Regular" w:hAnsi="Times New Roman Regular"/>
                <w:szCs w:val="21"/>
              </w:rPr>
              <w:t>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96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150</w:t>
            </w:r>
            <w:r>
              <w:rPr>
                <w:rFonts w:ascii="Times New Roman Regular" w:cs="Times New Roman Regular" w:hAnsi="Times New Roman Regular" w:hint="eastAsia"/>
                <w:szCs w:val="21"/>
              </w:rPr>
              <w:t>1</w:t>
            </w:r>
            <w:r>
              <w:rPr>
                <w:rFonts w:ascii="Times New Roman Regular" w:cs="Times New Roman Regular" w:hAnsi="Times New Roman Regular"/>
                <w:szCs w:val="21"/>
              </w:rPr>
              <w:t>0</w:t>
            </w:r>
            <w:r>
              <w:rPr>
                <w:rFonts w:ascii="Times New Roman Regular" w:cs="Times New Roman Regular" w:hAnsi="Times New Roman Regular" w:hint="eastAsia"/>
                <w:szCs w:val="21"/>
              </w:rPr>
              <w:t>7</w:t>
            </w:r>
            <w:r>
              <w:rPr>
                <w:rFonts w:ascii="Times New Roman Regular" w:cs="Times New Roman Regular" w:hAnsi="Times New Roman Regular"/>
                <w:szCs w:val="21"/>
              </w:rPr>
              <w:t>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5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－－录、放像机及激光视盘机（LD、VCD、DVD等）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5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5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500</w:t>
            </w:r>
          </w:p>
        </w:tc>
        <w:tc>
          <w:tcPr>
            <w:tcW w:w="1335" w:type="dxa"/>
            <w:vAlign w:val="center"/>
          </w:tcPr>
          <w:p>
            <w:pPr>
              <w:pStyle w:val="95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 w:hint="eastAsia"/>
                <w:szCs w:val="21"/>
              </w:rPr>
              <w:t>13</w:t>
            </w:r>
            <w:r>
              <w:rPr>
                <w:rFonts w:ascii="Times New Roman Regular" w:cs="Times New Roman Regular" w:hAnsi="Times New Roman Regular"/>
                <w:szCs w:val="21"/>
              </w:rPr>
              <w:t>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94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150</w:t>
            </w:r>
            <w:r>
              <w:rPr>
                <w:rFonts w:ascii="Times New Roman Regular" w:cs="Times New Roman Regular" w:hAnsi="Times New Roman Regular" w:hint="eastAsia"/>
                <w:szCs w:val="21"/>
              </w:rPr>
              <w:t>1</w:t>
            </w:r>
            <w:r>
              <w:rPr>
                <w:rFonts w:ascii="Times New Roman Regular" w:cs="Times New Roman Regular" w:hAnsi="Times New Roman Regular"/>
                <w:szCs w:val="21"/>
              </w:rPr>
              <w:t>0</w:t>
            </w:r>
            <w:r>
              <w:rPr>
                <w:rFonts w:ascii="Times New Roman Regular" w:cs="Times New Roman Regular" w:hAnsi="Times New Roman Regular" w:hint="eastAsia"/>
                <w:szCs w:val="21"/>
              </w:rPr>
              <w:t>8</w:t>
            </w:r>
            <w:r>
              <w:rPr>
                <w:rFonts w:ascii="Times New Roman Regular" w:cs="Times New Roman Regular" w:hAnsi="Times New Roman Regular"/>
                <w:szCs w:val="21"/>
              </w:rPr>
              <w:t>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4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－－（单）功能座（功放、调谐、均衡等）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4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4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1000</w:t>
            </w:r>
          </w:p>
        </w:tc>
        <w:tc>
          <w:tcPr>
            <w:tcW w:w="1335" w:type="dxa"/>
            <w:vAlign w:val="center"/>
          </w:tcPr>
          <w:p>
            <w:pPr>
              <w:pStyle w:val="94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94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150</w:t>
            </w:r>
            <w:r>
              <w:rPr>
                <w:rFonts w:ascii="Times New Roman Regular" w:cs="Times New Roman Regular" w:hAnsi="Times New Roman Regular" w:hint="eastAsia"/>
                <w:szCs w:val="21"/>
              </w:rPr>
              <w:t>1</w:t>
            </w:r>
            <w:r>
              <w:rPr>
                <w:rFonts w:ascii="Times New Roman Regular" w:cs="Times New Roman Regular" w:hAnsi="Times New Roman Regular"/>
                <w:szCs w:val="21"/>
              </w:rPr>
              <w:t>0</w:t>
            </w:r>
            <w:r>
              <w:rPr>
                <w:rFonts w:ascii="Times New Roman Regular" w:cs="Times New Roman Regular" w:hAnsi="Times New Roman Regular" w:hint="eastAsia"/>
                <w:szCs w:val="21"/>
              </w:rPr>
              <w:t>9</w:t>
            </w:r>
            <w:r>
              <w:rPr>
                <w:rFonts w:ascii="Times New Roman Regular" w:cs="Times New Roman Regular" w:hAnsi="Times New Roman Regular"/>
                <w:szCs w:val="21"/>
              </w:rPr>
              <w:t>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3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－－音箱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3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个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3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1000</w:t>
            </w:r>
          </w:p>
        </w:tc>
        <w:tc>
          <w:tcPr>
            <w:tcW w:w="1335" w:type="dxa"/>
            <w:vAlign w:val="center"/>
          </w:tcPr>
          <w:p>
            <w:pPr>
              <w:pStyle w:val="93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 w:hint="eastAsia"/>
                <w:szCs w:val="21"/>
              </w:rPr>
              <w:t>13</w:t>
            </w:r>
            <w:r>
              <w:rPr>
                <w:rFonts w:ascii="Times New Roman Regular" w:cs="Times New Roman Regular" w:hAnsi="Times New Roman Regular"/>
                <w:szCs w:val="21"/>
              </w:rPr>
              <w:t>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93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150</w:t>
            </w:r>
            <w:r>
              <w:rPr>
                <w:rFonts w:ascii="Times New Roman Regular" w:cs="Times New Roman Regular" w:hAnsi="Times New Roman Regular" w:hint="eastAsia"/>
                <w:szCs w:val="21"/>
              </w:rPr>
              <w:t>11</w:t>
            </w:r>
            <w:r>
              <w:rPr>
                <w:rFonts w:ascii="Times New Roman Regular" w:cs="Times New Roman Regular" w:hAnsi="Times New Roman Regular"/>
                <w:szCs w:val="21"/>
              </w:rPr>
              <w:t>00</w:t>
            </w:r>
            <w:r>
              <w:rPr>
                <w:rFonts w:ascii="Times New Roman Regular" w:cs="Times New Roman Regular" w:hAnsi="Times New Roman Regular" w:hint="eastAsia"/>
                <w:szCs w:val="21"/>
              </w:rPr>
              <w:t>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3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－－便携式收音、录音、激光唱盘一体机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3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3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1000</w:t>
            </w:r>
          </w:p>
        </w:tc>
        <w:tc>
          <w:tcPr>
            <w:tcW w:w="1335" w:type="dxa"/>
            <w:vAlign w:val="center"/>
          </w:tcPr>
          <w:p>
            <w:pPr>
              <w:pStyle w:val="93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 w:hint="eastAsia"/>
                <w:szCs w:val="21"/>
              </w:rPr>
              <w:t>13</w:t>
            </w:r>
            <w:r>
              <w:rPr>
                <w:rFonts w:ascii="Times New Roman Regular" w:cs="Times New Roman Regular" w:hAnsi="Times New Roman Regular"/>
                <w:szCs w:val="21"/>
              </w:rPr>
              <w:t>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93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150</w:t>
            </w:r>
            <w:r>
              <w:rPr>
                <w:rFonts w:ascii="Times New Roman Regular" w:cs="Times New Roman Regular" w:hAnsi="Times New Roman Regular" w:hint="eastAsia"/>
                <w:szCs w:val="21"/>
              </w:rPr>
              <w:t>1</w:t>
            </w:r>
            <w:r>
              <w:rPr>
                <w:rFonts w:ascii="Times New Roman Regular" w:cs="Times New Roman Regular" w:hAnsi="Times New Roman Regular"/>
                <w:szCs w:val="21"/>
              </w:rPr>
              <w:t>9900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2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－－其他</w:t>
            </w:r>
            <w:r>
              <w:rPr>
                <w:rFonts w:ascii="Times New Roman Regular" w:cs="Times New Roman Regular" w:hAnsi="Times New Roman Regular" w:hint="eastAsia"/>
                <w:szCs w:val="21"/>
              </w:rPr>
              <w:t>影音</w:t>
            </w:r>
            <w:r>
              <w:rPr>
                <w:rFonts w:ascii="Times New Roman Regular" w:cs="Times New Roman Regular" w:hAnsi="Times New Roman Regular"/>
                <w:szCs w:val="21"/>
              </w:rPr>
              <w:t>设备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2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2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92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959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/>
                <w:szCs w:val="21"/>
              </w:rPr>
            </w:pPr>
            <w:r>
              <w:rPr>
                <w:rFonts w:ascii="Times New Roman Regular" w:cs="Times New Roman Regular" w:hAnsi="Times New Roman Regular" w:hint="eastAsia"/>
                <w:szCs w:val="21"/>
              </w:rPr>
              <w:t>15019910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59"/>
              <w:pBdr>
                <w:between w:val="dotted" w:sz="4" w:space="1" w:color="auto"/>
              </w:pBdr>
              <w:rPr>
                <w:rFonts w:ascii="Times New Roman Regular" w:cs="Times New Roman Regular" w:hAnsi="Times New Roman Regular"/>
                <w:szCs w:val="21"/>
              </w:rPr>
            </w:pPr>
            <w:r>
              <w:rPr>
                <w:rFonts w:ascii="Times New Roman Regular" w:cs="Times New Roman Regular" w:hAnsi="Times New Roman Regular" w:hint="eastAsia"/>
                <w:szCs w:val="21"/>
              </w:rPr>
              <w:t>－－－其他影音类信息技术产品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59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/>
                <w:szCs w:val="21"/>
              </w:rPr>
            </w:pPr>
            <w:r>
              <w:rPr>
                <w:rFonts w:ascii="Times New Roman Regular" w:cs="Times New Roman Regular" w:hAnsi="Times New Roman Regular" w:hint="eastAsia"/>
                <w:szCs w:val="21"/>
              </w:rPr>
              <w:t>台、件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59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959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/>
                <w:szCs w:val="21"/>
              </w:rPr>
            </w:pPr>
            <w:r>
              <w:rPr>
                <w:rFonts w:ascii="Times New Roman Regular" w:cs="Times New Roman Regular" w:hAnsi="Times New Roman Regular" w:hint="eastAsia"/>
                <w:szCs w:val="21"/>
              </w:rPr>
              <w:t>13</w:t>
            </w:r>
            <w:r>
              <w:rPr>
                <w:rFonts w:ascii="Times New Roman Regular" w:cs="Times New Roman Regular" w:hAnsi="Times New Roman Regular"/>
                <w:szCs w:val="21"/>
              </w:rPr>
              <w:t>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959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/>
                <w:szCs w:val="21"/>
              </w:rPr>
            </w:pPr>
            <w:r>
              <w:rPr>
                <w:rFonts w:ascii="Times New Roman Regular" w:cs="Times New Roman Regular" w:hAnsi="Times New Roman Regular" w:hint="eastAsia"/>
                <w:szCs w:val="21"/>
              </w:rPr>
              <w:t>15019990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59"/>
              <w:pBdr>
                <w:between w:val="dotted" w:sz="4" w:space="1" w:color="auto"/>
              </w:pBdr>
              <w:rPr>
                <w:rFonts w:ascii="Times New Roman Regular" w:cs="Times New Roman Regular" w:hAnsi="Times New Roman Regular"/>
                <w:szCs w:val="21"/>
              </w:rPr>
            </w:pPr>
            <w:r>
              <w:rPr>
                <w:rFonts w:ascii="Times New Roman Regular" w:cs="Times New Roman Regular" w:hAnsi="Times New Roman Regular" w:hint="eastAsia"/>
                <w:szCs w:val="21"/>
              </w:rPr>
              <w:t>－－－其他影音设备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59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/>
                <w:szCs w:val="21"/>
              </w:rPr>
            </w:pPr>
            <w:r>
              <w:rPr>
                <w:rFonts w:ascii="Times New Roman Regular" w:cs="Times New Roman Regular" w:hAnsi="Times New Roman Regular" w:hint="eastAsia"/>
                <w:szCs w:val="21"/>
              </w:rPr>
              <w:t>台、件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59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959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92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szCs w:val="21"/>
              </w:rPr>
              <w:t>150</w:t>
            </w:r>
            <w:r>
              <w:rPr>
                <w:rFonts w:ascii="Times New Roman Regular" w:cs="Times New Roman Regular" w:hAnsi="Times New Roman Regular" w:hint="eastAsia"/>
                <w:b/>
                <w:szCs w:val="21"/>
              </w:rPr>
              <w:t>2</w:t>
            </w:r>
            <w:r>
              <w:rPr>
                <w:rFonts w:ascii="Times New Roman Regular" w:cs="Times New Roman Regular" w:hAnsi="Times New Roman Regular"/>
                <w:b/>
                <w:szCs w:val="21"/>
              </w:rPr>
              <w:t>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24"/>
              <w:pBdr>
                <w:between w:val="dotted" w:sz="4" w:space="1" w:color="auto"/>
              </w:pBdr>
              <w:jc w:val="both"/>
              <w:rPr>
                <w:rFonts w:hint="eastAsia"/>
              </w:rPr>
            </w:pPr>
            <w:r>
              <w:t>－影音设备配件、附件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2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2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92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92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150</w:t>
            </w:r>
            <w:r>
              <w:rPr>
                <w:rFonts w:ascii="Times New Roman Regular" w:cs="Times New Roman Regular" w:hAnsi="Times New Roman Regular" w:hint="eastAsia"/>
                <w:szCs w:val="21"/>
              </w:rPr>
              <w:t>2</w:t>
            </w:r>
            <w:r>
              <w:rPr>
                <w:rFonts w:ascii="Times New Roman Regular" w:cs="Times New Roman Regular" w:hAnsi="Times New Roman Regular"/>
                <w:szCs w:val="21"/>
              </w:rPr>
              <w:t>0100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1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－－耳机及耳塞机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1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副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1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</w:t>
            </w:r>
          </w:p>
        </w:tc>
        <w:tc>
          <w:tcPr>
            <w:tcW w:w="1335" w:type="dxa"/>
            <w:vAlign w:val="center"/>
          </w:tcPr>
          <w:p>
            <w:pPr>
              <w:pStyle w:val="91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91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150</w:t>
            </w:r>
            <w:r>
              <w:rPr>
                <w:rFonts w:ascii="Times New Roman Regular" w:cs="Times New Roman Regular" w:hAnsi="Times New Roman Regular" w:hint="eastAsia"/>
                <w:szCs w:val="21"/>
              </w:rPr>
              <w:t>2</w:t>
            </w:r>
            <w:r>
              <w:rPr>
                <w:rFonts w:ascii="Times New Roman Regular" w:cs="Times New Roman Regular" w:hAnsi="Times New Roman Regular"/>
                <w:szCs w:val="21"/>
              </w:rPr>
              <w:t>0200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1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－－磁盘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1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盘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1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30</w:t>
            </w:r>
          </w:p>
        </w:tc>
        <w:tc>
          <w:tcPr>
            <w:tcW w:w="1335" w:type="dxa"/>
            <w:vAlign w:val="center"/>
          </w:tcPr>
          <w:p>
            <w:pPr>
              <w:pStyle w:val="91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91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150</w:t>
            </w:r>
            <w:r>
              <w:rPr>
                <w:rFonts w:ascii="Times New Roman Regular" w:cs="Times New Roman Regular" w:hAnsi="Times New Roman Regular" w:hint="eastAsia"/>
                <w:szCs w:val="21"/>
              </w:rPr>
              <w:t>2</w:t>
            </w:r>
            <w:r>
              <w:rPr>
                <w:rFonts w:ascii="Times New Roman Regular" w:cs="Times New Roman Regular" w:hAnsi="Times New Roman Regular"/>
                <w:szCs w:val="21"/>
              </w:rPr>
              <w:t>0300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0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－－磁带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78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盘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78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</w:t>
            </w:r>
          </w:p>
        </w:tc>
        <w:tc>
          <w:tcPr>
            <w:tcW w:w="1335" w:type="dxa"/>
            <w:vAlign w:val="center"/>
          </w:tcPr>
          <w:p>
            <w:pPr>
              <w:pStyle w:val="278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 w:hint="eastAsia"/>
                <w:szCs w:val="21"/>
              </w:rPr>
              <w:t>13</w:t>
            </w:r>
            <w:r>
              <w:rPr>
                <w:rFonts w:ascii="Times New Roman Regular" w:cs="Times New Roman Regular" w:hAnsi="Times New Roman Regular"/>
                <w:szCs w:val="21"/>
              </w:rPr>
              <w:t>%</w:t>
            </w:r>
          </w:p>
        </w:tc>
      </w:tr>
      <w:tr>
        <w:trPr>
          <w:trHeight w:val="590"/>
        </w:trPr>
        <w:tc>
          <w:tcPr>
            <w:tcW w:w="1896" w:type="dxa"/>
            <w:vAlign w:val="center"/>
          </w:tcPr>
          <w:p>
            <w:pPr>
              <w:pStyle w:val="89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150</w:t>
            </w:r>
            <w:r>
              <w:rPr>
                <w:rFonts w:ascii="Times New Roman Regular" w:cs="Times New Roman Regular" w:hAnsi="Times New Roman Regular" w:hint="eastAsia"/>
                <w:szCs w:val="21"/>
              </w:rPr>
              <w:t>2</w:t>
            </w:r>
            <w:r>
              <w:rPr>
                <w:rFonts w:ascii="Times New Roman Regular" w:cs="Times New Roman Regular" w:hAnsi="Times New Roman Regular"/>
                <w:szCs w:val="21"/>
              </w:rPr>
              <w:t>0400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9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－－半导体媒体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9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张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9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30</w:t>
            </w:r>
          </w:p>
        </w:tc>
        <w:tc>
          <w:tcPr>
            <w:tcW w:w="1335" w:type="dxa"/>
            <w:vAlign w:val="center"/>
          </w:tcPr>
          <w:p>
            <w:pPr>
              <w:pStyle w:val="89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89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150</w:t>
            </w:r>
            <w:r>
              <w:rPr>
                <w:rFonts w:ascii="Times New Roman Regular" w:cs="Times New Roman Regular" w:hAnsi="Times New Roman Regular" w:hint="eastAsia"/>
                <w:szCs w:val="21"/>
              </w:rPr>
              <w:t>2</w:t>
            </w:r>
            <w:r>
              <w:rPr>
                <w:rFonts w:ascii="Times New Roman Regular" w:cs="Times New Roman Regular" w:hAnsi="Times New Roman Regular"/>
                <w:szCs w:val="21"/>
              </w:rPr>
              <w:t>0500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8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－－唱片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8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8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88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88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150</w:t>
            </w:r>
            <w:r>
              <w:rPr>
                <w:rFonts w:ascii="Times New Roman Regular" w:cs="Times New Roman Regular" w:hAnsi="Times New Roman Regular" w:hint="eastAsia"/>
                <w:szCs w:val="21"/>
              </w:rPr>
              <w:t>2</w:t>
            </w:r>
            <w:r>
              <w:rPr>
                <w:rFonts w:ascii="Times New Roman Regular" w:cs="Times New Roman Regular" w:hAnsi="Times New Roman Regular"/>
                <w:szCs w:val="21"/>
              </w:rPr>
              <w:t>0510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8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 w:hint="eastAsia"/>
                <w:szCs w:val="21"/>
              </w:rPr>
              <w:t>－－－</w:t>
            </w:r>
            <w:r>
              <w:rPr>
                <w:rFonts w:ascii="Times New Roman Regular" w:cs="Times New Roman Regular" w:hAnsi="Times New Roman Regular"/>
                <w:szCs w:val="21"/>
              </w:rPr>
              <w:t>已录制唱片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8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张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8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</w:t>
            </w:r>
          </w:p>
        </w:tc>
        <w:tc>
          <w:tcPr>
            <w:tcW w:w="1335" w:type="dxa"/>
            <w:vAlign w:val="center"/>
          </w:tcPr>
          <w:p>
            <w:pPr>
              <w:pStyle w:val="88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88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150</w:t>
            </w:r>
            <w:r>
              <w:rPr>
                <w:rFonts w:ascii="Times New Roman Regular" w:cs="Times New Roman Regular" w:hAnsi="Times New Roman Regular" w:hint="eastAsia"/>
                <w:szCs w:val="21"/>
              </w:rPr>
              <w:t>2</w:t>
            </w:r>
            <w:r>
              <w:rPr>
                <w:rFonts w:ascii="Times New Roman Regular" w:cs="Times New Roman Regular" w:hAnsi="Times New Roman Regular"/>
                <w:szCs w:val="21"/>
              </w:rPr>
              <w:t>0520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7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 w:hint="eastAsia"/>
                <w:szCs w:val="21"/>
              </w:rPr>
              <w:t>－－－</w:t>
            </w:r>
            <w:r>
              <w:rPr>
                <w:rFonts w:ascii="Times New Roman Regular" w:cs="Times New Roman Regular" w:hAnsi="Times New Roman Regular"/>
                <w:szCs w:val="21"/>
              </w:rPr>
              <w:t>其他唱片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7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张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7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</w:t>
            </w:r>
          </w:p>
        </w:tc>
        <w:tc>
          <w:tcPr>
            <w:tcW w:w="1335" w:type="dxa"/>
            <w:vAlign w:val="center"/>
          </w:tcPr>
          <w:p>
            <w:pPr>
              <w:pStyle w:val="87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87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150</w:t>
            </w:r>
            <w:r>
              <w:rPr>
                <w:rFonts w:ascii="Times New Roman Regular" w:cs="Times New Roman Regular" w:hAnsi="Times New Roman Regular" w:hint="eastAsia"/>
                <w:szCs w:val="21"/>
              </w:rPr>
              <w:t>2</w:t>
            </w:r>
            <w:r>
              <w:rPr>
                <w:rFonts w:ascii="Times New Roman Regular" w:cs="Times New Roman Regular" w:hAnsi="Times New Roman Regular"/>
                <w:szCs w:val="21"/>
              </w:rPr>
              <w:t>0600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7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－－光学媒体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7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张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7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87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87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150</w:t>
            </w:r>
            <w:r>
              <w:rPr>
                <w:rFonts w:ascii="Times New Roman Regular" w:cs="Times New Roman Regular" w:hAnsi="Times New Roman Regular" w:hint="eastAsia"/>
                <w:szCs w:val="21"/>
              </w:rPr>
              <w:t>2</w:t>
            </w:r>
            <w:r>
              <w:rPr>
                <w:rFonts w:ascii="Times New Roman Regular" w:cs="Times New Roman Regular" w:hAnsi="Times New Roman Regular"/>
                <w:szCs w:val="21"/>
              </w:rPr>
              <w:t>9900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6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－－其他影音设备配件、附件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6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6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86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87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/>
                <w:szCs w:val="21"/>
              </w:rPr>
            </w:pPr>
            <w:r>
              <w:rPr>
                <w:rFonts w:ascii="Times New Roman Regular" w:cs="Times New Roman Regular" w:hAnsi="Times New Roman Regular" w:hint="eastAsia"/>
                <w:szCs w:val="21"/>
              </w:rPr>
              <w:t>15029910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69"/>
              <w:pBdr>
                <w:between w:val="dotted" w:sz="4" w:space="1" w:color="auto"/>
              </w:pBdr>
              <w:rPr>
                <w:rFonts w:ascii="Times New Roman Regular" w:cs="Times New Roman Regular" w:hAnsi="Times New Roman Regular"/>
                <w:szCs w:val="21"/>
              </w:rPr>
            </w:pPr>
            <w:r>
              <w:rPr>
                <w:rFonts w:ascii="Times New Roman Regular" w:cs="Times New Roman Regular" w:hAnsi="Times New Roman Regular" w:hint="eastAsia"/>
                <w:szCs w:val="21"/>
              </w:rPr>
              <w:t>－－－其他影音类信息技术产品</w:t>
            </w:r>
            <w:r>
              <w:rPr>
                <w:rFonts w:ascii="Times New Roman Regular" w:cs="Times New Roman Regular" w:hAnsi="Times New Roman Regular"/>
                <w:szCs w:val="21"/>
              </w:rPr>
              <w:t>配件、附件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6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个、件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6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86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/>
                <w:szCs w:val="21"/>
              </w:rPr>
            </w:pPr>
            <w:r>
              <w:rPr>
                <w:rFonts w:ascii="Times New Roman Regular" w:cs="Times New Roman Regular" w:hAnsi="Times New Roman Regular" w:hint="eastAsia"/>
                <w:szCs w:val="21"/>
              </w:rPr>
              <w:t>13</w:t>
            </w:r>
            <w:r>
              <w:rPr>
                <w:rFonts w:ascii="Times New Roman Regular" w:cs="Times New Roman Regular" w:hAnsi="Times New Roman Regular"/>
                <w:szCs w:val="21"/>
              </w:rPr>
              <w:t>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87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/>
                <w:szCs w:val="21"/>
              </w:rPr>
            </w:pPr>
            <w:r>
              <w:rPr>
                <w:rFonts w:ascii="Times New Roman Regular" w:cs="Times New Roman Regular" w:hAnsi="Times New Roman Regular" w:hint="eastAsia"/>
                <w:szCs w:val="21"/>
              </w:rPr>
              <w:t>15029990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69"/>
              <w:pBdr>
                <w:between w:val="dotted" w:sz="4" w:space="1" w:color="auto"/>
              </w:pBdr>
              <w:rPr>
                <w:rFonts w:ascii="Times New Roman Regular" w:cs="Times New Roman Regular" w:hAnsi="Times New Roman Regular"/>
                <w:szCs w:val="21"/>
              </w:rPr>
            </w:pPr>
            <w:r>
              <w:rPr>
                <w:rFonts w:ascii="Times New Roman Regular" w:cs="Times New Roman Regular" w:hAnsi="Times New Roman Regular" w:hint="eastAsia"/>
                <w:szCs w:val="21"/>
              </w:rPr>
              <w:t>－－－</w:t>
            </w:r>
            <w:r>
              <w:rPr>
                <w:rFonts w:ascii="Times New Roman Regular" w:cs="Times New Roman Regular" w:hAnsi="Times New Roman Regular"/>
                <w:szCs w:val="21"/>
              </w:rPr>
              <w:t>其他影音设备配件、附件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6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个、件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6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86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85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sz w:val="24"/>
                <w:szCs w:val="24"/>
              </w:rPr>
              <w:t>16000000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49"/>
              <w:pBdr>
                <w:between w:val="dotted" w:sz="4" w:space="1" w:color="auto"/>
              </w:pBdr>
              <w:jc w:val="both"/>
              <w:rPr>
                <w:rFonts w:hint="eastAsia"/>
                <w:color w:val="auto"/>
              </w:rPr>
            </w:pPr>
            <w:r>
              <w:rPr>
                <w:color w:val="auto"/>
              </w:rPr>
              <w:t>家用信息技术产品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4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4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84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84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szCs w:val="21"/>
              </w:rPr>
              <w:t>16010000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44"/>
              <w:pBdr>
                <w:between w:val="dotted" w:sz="4" w:space="1" w:color="auto"/>
              </w:pBdr>
              <w:jc w:val="both"/>
              <w:rPr>
                <w:rFonts w:hint="eastAsia"/>
              </w:rPr>
            </w:pPr>
            <w:r>
              <w:t>－计算机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4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4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84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</w:p>
        </w:tc>
      </w:tr>
      <w:tr>
        <w:trPr>
          <w:trHeight w:val="393"/>
        </w:trPr>
        <w:tc>
          <w:tcPr>
            <w:tcW w:w="1896" w:type="dxa"/>
            <w:vAlign w:val="center"/>
          </w:tcPr>
          <w:p>
            <w:pPr>
              <w:pStyle w:val="84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16010100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3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－－台式个人计算机主机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3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3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2000</w:t>
            </w:r>
          </w:p>
        </w:tc>
        <w:tc>
          <w:tcPr>
            <w:tcW w:w="1335" w:type="dxa"/>
            <w:vAlign w:val="center"/>
          </w:tcPr>
          <w:p>
            <w:pPr>
              <w:pStyle w:val="83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83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16010200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3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－－主机、显示器一体机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3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3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3000</w:t>
            </w:r>
          </w:p>
        </w:tc>
        <w:tc>
          <w:tcPr>
            <w:tcW w:w="1335" w:type="dxa"/>
            <w:vAlign w:val="center"/>
          </w:tcPr>
          <w:p>
            <w:pPr>
              <w:pStyle w:val="83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83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16010300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2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－－笔记本电脑（含平板电脑、掌上电脑、上网本等）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2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2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82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82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16010310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2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－－－键盘式笔记本电脑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2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2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2000</w:t>
            </w:r>
          </w:p>
        </w:tc>
        <w:tc>
          <w:tcPr>
            <w:tcW w:w="1335" w:type="dxa"/>
            <w:vAlign w:val="center"/>
          </w:tcPr>
          <w:p>
            <w:pPr>
              <w:pStyle w:val="82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82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16010320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1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－－－触屏式笔记本电脑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1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1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81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81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16010400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1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－－计算机配件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1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1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81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81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16010410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0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－－－主板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0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块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0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500</w:t>
            </w:r>
          </w:p>
        </w:tc>
        <w:tc>
          <w:tcPr>
            <w:tcW w:w="1335" w:type="dxa"/>
            <w:vAlign w:val="center"/>
          </w:tcPr>
          <w:p>
            <w:pPr>
              <w:pStyle w:val="80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80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16010420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0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－－－中央处理器（CPU）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0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个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0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500</w:t>
            </w:r>
          </w:p>
        </w:tc>
        <w:tc>
          <w:tcPr>
            <w:tcW w:w="1335" w:type="dxa"/>
            <w:vAlign w:val="center"/>
          </w:tcPr>
          <w:p>
            <w:pPr>
              <w:pStyle w:val="80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80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16010430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9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－－－内存条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9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9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79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79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16010431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9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－－－－16G及以下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9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条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9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200</w:t>
            </w:r>
          </w:p>
        </w:tc>
        <w:tc>
          <w:tcPr>
            <w:tcW w:w="1335" w:type="dxa"/>
            <w:vAlign w:val="center"/>
          </w:tcPr>
          <w:p>
            <w:pPr>
              <w:pStyle w:val="79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79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16010432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8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－－－－16G以上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8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条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8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300</w:t>
            </w:r>
          </w:p>
        </w:tc>
        <w:tc>
          <w:tcPr>
            <w:tcW w:w="1335" w:type="dxa"/>
            <w:vAlign w:val="center"/>
          </w:tcPr>
          <w:p>
            <w:pPr>
              <w:pStyle w:val="78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498"/>
        </w:trPr>
        <w:tc>
          <w:tcPr>
            <w:tcW w:w="1896" w:type="dxa"/>
            <w:vAlign w:val="center"/>
          </w:tcPr>
          <w:p>
            <w:pPr>
              <w:pStyle w:val="78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16010440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8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－－－功能卡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8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块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8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300</w:t>
            </w:r>
          </w:p>
        </w:tc>
        <w:tc>
          <w:tcPr>
            <w:tcW w:w="1335" w:type="dxa"/>
            <w:vAlign w:val="center"/>
          </w:tcPr>
          <w:p>
            <w:pPr>
              <w:pStyle w:val="78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486"/>
        </w:trPr>
        <w:tc>
          <w:tcPr>
            <w:tcW w:w="1896" w:type="dxa"/>
            <w:vAlign w:val="center"/>
          </w:tcPr>
          <w:p>
            <w:pPr>
              <w:pStyle w:val="78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16010490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7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－－－其他计算机配件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7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块、个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7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77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77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16019900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7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－－其他计算机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7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7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77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77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szCs w:val="21"/>
              </w:rPr>
              <w:t>16020000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69"/>
              <w:pBdr>
                <w:between w:val="dotted" w:sz="4" w:space="1" w:color="auto"/>
              </w:pBdr>
              <w:jc w:val="both"/>
              <w:rPr>
                <w:rFonts w:hint="eastAsia"/>
              </w:rPr>
            </w:pPr>
            <w:r>
              <w:t>－计算机外围设备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6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6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76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76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16020100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6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－－鼠标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6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个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6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</w:t>
            </w:r>
          </w:p>
        </w:tc>
        <w:tc>
          <w:tcPr>
            <w:tcW w:w="1335" w:type="dxa"/>
            <w:vAlign w:val="center"/>
          </w:tcPr>
          <w:p>
            <w:pPr>
              <w:pStyle w:val="76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76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16020200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5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－－键盘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5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个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5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80</w:t>
            </w:r>
          </w:p>
        </w:tc>
        <w:tc>
          <w:tcPr>
            <w:tcW w:w="1335" w:type="dxa"/>
            <w:vAlign w:val="center"/>
          </w:tcPr>
          <w:p>
            <w:pPr>
              <w:pStyle w:val="75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75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16020300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5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－－音箱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5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个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5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</w:t>
            </w:r>
          </w:p>
        </w:tc>
        <w:tc>
          <w:tcPr>
            <w:tcW w:w="1335" w:type="dxa"/>
            <w:vAlign w:val="center"/>
          </w:tcPr>
          <w:p>
            <w:pPr>
              <w:pStyle w:val="75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75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16020400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4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－－显示器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4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4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74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74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16020410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4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－－－液晶显示器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4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4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74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74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16020411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3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－－－－22英寸及以下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3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3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500</w:t>
            </w:r>
          </w:p>
        </w:tc>
        <w:tc>
          <w:tcPr>
            <w:tcW w:w="1335" w:type="dxa"/>
            <w:vAlign w:val="center"/>
          </w:tcPr>
          <w:p>
            <w:pPr>
              <w:pStyle w:val="73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73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16020412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3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－－－－22英寸以上，27英寸及以下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3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3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1000</w:t>
            </w:r>
          </w:p>
        </w:tc>
        <w:tc>
          <w:tcPr>
            <w:tcW w:w="1335" w:type="dxa"/>
            <w:vAlign w:val="center"/>
          </w:tcPr>
          <w:p>
            <w:pPr>
              <w:pStyle w:val="73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637"/>
        </w:trPr>
        <w:tc>
          <w:tcPr>
            <w:tcW w:w="1896" w:type="dxa"/>
            <w:vAlign w:val="center"/>
          </w:tcPr>
          <w:p>
            <w:pPr>
              <w:pStyle w:val="73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16020413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2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－－－－27英寸以上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2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2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72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71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16020490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0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－－－其他显示器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0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0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70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70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16020500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0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－－打印机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0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0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70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70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16020510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9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－－－激光打印机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9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9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69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69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16020511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9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－－－－黑白激光打印机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9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9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1000</w:t>
            </w:r>
          </w:p>
        </w:tc>
        <w:tc>
          <w:tcPr>
            <w:tcW w:w="1335" w:type="dxa"/>
            <w:vAlign w:val="center"/>
          </w:tcPr>
          <w:p>
            <w:pPr>
              <w:pStyle w:val="69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69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16020512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8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－－－－彩色激光打印机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8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8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3000</w:t>
            </w:r>
          </w:p>
        </w:tc>
        <w:tc>
          <w:tcPr>
            <w:tcW w:w="1335" w:type="dxa"/>
            <w:vAlign w:val="center"/>
          </w:tcPr>
          <w:p>
            <w:pPr>
              <w:pStyle w:val="68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68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16020520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8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－－－喷墨打印机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8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8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500</w:t>
            </w:r>
          </w:p>
        </w:tc>
        <w:tc>
          <w:tcPr>
            <w:tcW w:w="1335" w:type="dxa"/>
            <w:vAlign w:val="center"/>
          </w:tcPr>
          <w:p>
            <w:pPr>
              <w:pStyle w:val="68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68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16020530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7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－－－针式打印机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7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7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1000</w:t>
            </w:r>
          </w:p>
        </w:tc>
        <w:tc>
          <w:tcPr>
            <w:tcW w:w="1335" w:type="dxa"/>
            <w:vAlign w:val="center"/>
          </w:tcPr>
          <w:p>
            <w:pPr>
              <w:pStyle w:val="67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67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16020540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7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－－－多功能一体打印机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7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7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67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67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16020541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6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－－－－喷墨多功能一体打印机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6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6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600</w:t>
            </w:r>
          </w:p>
        </w:tc>
        <w:tc>
          <w:tcPr>
            <w:tcW w:w="1335" w:type="dxa"/>
            <w:vAlign w:val="center"/>
          </w:tcPr>
          <w:p>
            <w:pPr>
              <w:pStyle w:val="66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66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16020542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6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－－－－激光多功能一体打印机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6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6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1500</w:t>
            </w:r>
          </w:p>
        </w:tc>
        <w:tc>
          <w:tcPr>
            <w:tcW w:w="1335" w:type="dxa"/>
            <w:vAlign w:val="center"/>
          </w:tcPr>
          <w:p>
            <w:pPr>
              <w:pStyle w:val="66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66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16020590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5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－－－其他打印机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5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5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65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65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16020600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5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－－扫描仪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5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5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1000</w:t>
            </w:r>
          </w:p>
        </w:tc>
        <w:tc>
          <w:tcPr>
            <w:tcW w:w="1335" w:type="dxa"/>
            <w:vAlign w:val="center"/>
          </w:tcPr>
          <w:p>
            <w:pPr>
              <w:pStyle w:val="65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65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16020700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4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－－视频投影仪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4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4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64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64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16020800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4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－－驱动器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4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4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64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51"/>
        </w:trPr>
        <w:tc>
          <w:tcPr>
            <w:tcW w:w="1896" w:type="dxa"/>
            <w:vAlign w:val="center"/>
          </w:tcPr>
          <w:p>
            <w:pPr>
              <w:pStyle w:val="64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16020810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3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 w:hint="eastAsia"/>
                <w:szCs w:val="21"/>
              </w:rPr>
              <w:t>－－－</w:t>
            </w:r>
            <w:r>
              <w:rPr>
                <w:rFonts w:ascii="Times New Roman Regular" w:cs="Times New Roman Regular" w:hAnsi="Times New Roman Regular"/>
                <w:szCs w:val="21"/>
              </w:rPr>
              <w:t>光盘驱动器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3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3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</w:t>
            </w:r>
          </w:p>
        </w:tc>
        <w:tc>
          <w:tcPr>
            <w:tcW w:w="1335" w:type="dxa"/>
            <w:vAlign w:val="center"/>
          </w:tcPr>
          <w:p>
            <w:pPr>
              <w:pStyle w:val="63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42"/>
        </w:trPr>
        <w:tc>
          <w:tcPr>
            <w:tcW w:w="1896" w:type="dxa"/>
            <w:vAlign w:val="center"/>
          </w:tcPr>
          <w:p>
            <w:pPr>
              <w:pStyle w:val="63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16020890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2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－－－其他驱动器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2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2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62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62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16020900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2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－－存储器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2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2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62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62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16020910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1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 w:hint="eastAsia"/>
                <w:szCs w:val="21"/>
              </w:rPr>
              <w:t>－－－</w:t>
            </w:r>
            <w:r>
              <w:rPr>
                <w:rFonts w:ascii="Times New Roman Regular" w:cs="Times New Roman Regular" w:hAnsi="Times New Roman Regular"/>
                <w:szCs w:val="21"/>
              </w:rPr>
              <w:t>硬盘/移动硬盘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1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1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61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61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16020911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1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－－－－存储容量2T及以下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1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个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1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400</w:t>
            </w:r>
          </w:p>
        </w:tc>
        <w:tc>
          <w:tcPr>
            <w:tcW w:w="1335" w:type="dxa"/>
            <w:vAlign w:val="center"/>
          </w:tcPr>
          <w:p>
            <w:pPr>
              <w:pStyle w:val="61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61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16020912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0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－－－－存储容量2T以上8T以下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0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个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0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800</w:t>
            </w:r>
          </w:p>
        </w:tc>
        <w:tc>
          <w:tcPr>
            <w:tcW w:w="1335" w:type="dxa"/>
            <w:vAlign w:val="center"/>
          </w:tcPr>
          <w:p>
            <w:pPr>
              <w:pStyle w:val="60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16"/>
        </w:trPr>
        <w:tc>
          <w:tcPr>
            <w:tcW w:w="1896" w:type="dxa"/>
            <w:vAlign w:val="center"/>
          </w:tcPr>
          <w:p>
            <w:pPr>
              <w:pStyle w:val="60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16020913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0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－－－－存储容量8T及以上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0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个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0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60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605"/>
        </w:trPr>
        <w:tc>
          <w:tcPr>
            <w:tcW w:w="1896" w:type="dxa"/>
            <w:vAlign w:val="center"/>
          </w:tcPr>
          <w:p>
            <w:pPr>
              <w:pStyle w:val="60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16020920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9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－－－U盘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9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个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9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</w:t>
            </w:r>
          </w:p>
        </w:tc>
        <w:tc>
          <w:tcPr>
            <w:tcW w:w="1335" w:type="dxa"/>
            <w:vAlign w:val="center"/>
          </w:tcPr>
          <w:p>
            <w:pPr>
              <w:pStyle w:val="59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634"/>
        </w:trPr>
        <w:tc>
          <w:tcPr>
            <w:tcW w:w="1896" w:type="dxa"/>
            <w:vAlign w:val="center"/>
          </w:tcPr>
          <w:p>
            <w:pPr>
              <w:pStyle w:val="59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16020990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9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－－－其他存储器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9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个、盒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9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59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59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16029900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8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 w:hint="eastAsia"/>
                <w:szCs w:val="21"/>
              </w:rPr>
              <w:t>－－</w:t>
            </w:r>
            <w:r>
              <w:rPr>
                <w:rFonts w:ascii="Times New Roman Regular" w:cs="Times New Roman Regular" w:hAnsi="Times New Roman Regular"/>
                <w:szCs w:val="21"/>
              </w:rPr>
              <w:t>其他计算机外围设备及配件、附件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8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台、个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8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58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58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16030</w:t>
            </w:r>
            <w:r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  <w:t>0</w:t>
            </w: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7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－电话机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7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7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57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57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160301</w:t>
            </w:r>
            <w:r>
              <w:rPr>
                <w:rFonts w:ascii="Times New Roman Regular" w:cs="Times New Roman Regular" w:hAnsi="Times New Roman Regular" w:hint="eastAsia"/>
                <w:szCs w:val="21"/>
              </w:rPr>
              <w:t>0</w:t>
            </w:r>
            <w:r>
              <w:rPr>
                <w:rFonts w:ascii="Times New Roman Regular" w:cs="Times New Roman Regular" w:hAnsi="Times New Roman Regular"/>
                <w:szCs w:val="21"/>
              </w:rPr>
              <w:t>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7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－－固定电话机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7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7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200</w:t>
            </w:r>
          </w:p>
        </w:tc>
        <w:tc>
          <w:tcPr>
            <w:tcW w:w="1335" w:type="dxa"/>
            <w:vAlign w:val="center"/>
          </w:tcPr>
          <w:p>
            <w:pPr>
              <w:pStyle w:val="57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57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16030</w:t>
            </w:r>
            <w:r>
              <w:rPr>
                <w:rFonts w:ascii="Times New Roman Regular" w:cs="Times New Roman Regular" w:hAnsi="Times New Roman Regular" w:hint="eastAsia"/>
                <w:szCs w:val="21"/>
              </w:rPr>
              <w:t>20</w:t>
            </w:r>
            <w:r>
              <w:rPr>
                <w:rFonts w:ascii="Times New Roman Regular" w:cs="Times New Roman Regular" w:hAnsi="Times New Roman Regular"/>
                <w:szCs w:val="21"/>
              </w:rPr>
              <w:t>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6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－－手持移动电话机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6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6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56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56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16030</w:t>
            </w:r>
            <w:r>
              <w:rPr>
                <w:rFonts w:ascii="Times New Roman Regular" w:cs="Times New Roman Regular" w:hAnsi="Times New Roman Regular" w:hint="eastAsia"/>
                <w:szCs w:val="21"/>
              </w:rPr>
              <w:t>210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6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－－－键盘式手持移动电话机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6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6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500</w:t>
            </w:r>
          </w:p>
        </w:tc>
        <w:tc>
          <w:tcPr>
            <w:tcW w:w="1335" w:type="dxa"/>
            <w:vAlign w:val="center"/>
          </w:tcPr>
          <w:p>
            <w:pPr>
              <w:pStyle w:val="56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56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16030</w:t>
            </w:r>
            <w:r>
              <w:rPr>
                <w:rFonts w:ascii="Times New Roman Regular" w:cs="Times New Roman Regular" w:hAnsi="Times New Roman Regular" w:hint="eastAsia"/>
                <w:szCs w:val="21"/>
              </w:rPr>
              <w:t>220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5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－－－触屏式手持移动电话机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5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5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55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55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16030</w:t>
            </w:r>
            <w:r>
              <w:rPr>
                <w:rFonts w:ascii="Times New Roman Regular" w:cs="Times New Roman Regular" w:hAnsi="Times New Roman Regular" w:hint="eastAsia"/>
                <w:szCs w:val="21"/>
              </w:rPr>
              <w:t>300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5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－－电话传真机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5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5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1000</w:t>
            </w:r>
          </w:p>
        </w:tc>
        <w:tc>
          <w:tcPr>
            <w:tcW w:w="1335" w:type="dxa"/>
            <w:vAlign w:val="center"/>
          </w:tcPr>
          <w:p>
            <w:pPr>
              <w:pStyle w:val="55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55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1603</w:t>
            </w:r>
            <w:r>
              <w:rPr>
                <w:rFonts w:ascii="Times New Roman Regular" w:cs="Times New Roman Regular" w:hAnsi="Times New Roman Regular" w:hint="eastAsia"/>
                <w:szCs w:val="21"/>
              </w:rPr>
              <w:t>0400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4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－－可视电话机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4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4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1000</w:t>
            </w:r>
          </w:p>
        </w:tc>
        <w:tc>
          <w:tcPr>
            <w:tcW w:w="1335" w:type="dxa"/>
            <w:vAlign w:val="center"/>
          </w:tcPr>
          <w:p>
            <w:pPr>
              <w:pStyle w:val="54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64"/>
        </w:trPr>
        <w:tc>
          <w:tcPr>
            <w:tcW w:w="1896" w:type="dxa"/>
            <w:vAlign w:val="center"/>
          </w:tcPr>
          <w:p>
            <w:pPr>
              <w:pStyle w:val="54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16030</w:t>
            </w:r>
            <w:r>
              <w:rPr>
                <w:rFonts w:ascii="Times New Roman Regular" w:cs="Times New Roman Regular" w:hAnsi="Times New Roman Regular" w:hint="eastAsia"/>
                <w:szCs w:val="21"/>
              </w:rPr>
              <w:t>500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4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－－其他电话机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4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4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54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3"/>
        </w:trPr>
        <w:tc>
          <w:tcPr>
            <w:tcW w:w="1896" w:type="dxa"/>
            <w:vAlign w:val="center"/>
          </w:tcPr>
          <w:p>
            <w:pPr>
              <w:pStyle w:val="54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1603</w:t>
            </w:r>
            <w:r>
              <w:rPr>
                <w:rFonts w:ascii="Times New Roman Regular" w:cs="Times New Roman Regular" w:hAnsi="Times New Roman Regular" w:hint="eastAsia"/>
                <w:szCs w:val="21"/>
              </w:rPr>
              <w:t>990</w:t>
            </w:r>
            <w:r>
              <w:rPr>
                <w:rFonts w:ascii="Times New Roman Regular" w:cs="Times New Roman Regular" w:hAnsi="Times New Roman Regular"/>
                <w:szCs w:val="21"/>
              </w:rPr>
              <w:t>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3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－－电话机配件、附件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3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3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53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4"/>
        </w:trPr>
        <w:tc>
          <w:tcPr>
            <w:tcW w:w="1896" w:type="dxa"/>
            <w:vAlign w:val="center"/>
          </w:tcPr>
          <w:p>
            <w:pPr>
              <w:pStyle w:val="53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16040000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34"/>
              <w:pBdr>
                <w:between w:val="dotted" w:sz="4" w:space="1" w:color="auto"/>
              </w:pBdr>
              <w:jc w:val="both"/>
              <w:rPr>
                <w:rFonts w:hint="eastAsia"/>
              </w:rPr>
            </w:pPr>
            <w:r>
              <w:rPr>
                <w:rFonts w:hint="eastAsia"/>
              </w:rPr>
              <w:t>－</w:t>
            </w:r>
            <w:r>
              <w:t>智能穿戴设备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3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3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53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635"/>
        </w:trPr>
        <w:tc>
          <w:tcPr>
            <w:tcW w:w="1896" w:type="dxa"/>
            <w:vAlign w:val="center"/>
          </w:tcPr>
          <w:p>
            <w:pPr>
              <w:pStyle w:val="53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16040100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2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 w:hint="eastAsia"/>
                <w:szCs w:val="21"/>
              </w:rPr>
              <w:t>－－</w:t>
            </w:r>
            <w:r>
              <w:rPr>
                <w:rFonts w:ascii="Times New Roman Regular" w:cs="Times New Roman Regular" w:hAnsi="Times New Roman Regular"/>
                <w:szCs w:val="21"/>
              </w:rPr>
              <w:t>智能手环、智能手表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2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只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2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52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64"/>
        </w:trPr>
        <w:tc>
          <w:tcPr>
            <w:tcW w:w="1896" w:type="dxa"/>
            <w:vAlign w:val="center"/>
          </w:tcPr>
          <w:p>
            <w:pPr>
              <w:pStyle w:val="52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16040200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2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 w:hint="eastAsia"/>
                <w:szCs w:val="21"/>
              </w:rPr>
              <w:t>－－</w:t>
            </w:r>
            <w:r>
              <w:rPr>
                <w:rFonts w:ascii="Times New Roman Regular" w:cs="Times New Roman Regular" w:hAnsi="Times New Roman Regular"/>
                <w:szCs w:val="21"/>
              </w:rPr>
              <w:t>智能眼镜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2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副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2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52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49"/>
        </w:trPr>
        <w:tc>
          <w:tcPr>
            <w:tcW w:w="1896" w:type="dxa"/>
            <w:vAlign w:val="center"/>
          </w:tcPr>
          <w:p>
            <w:pPr>
              <w:pStyle w:val="52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16040300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1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 w:hint="eastAsia"/>
                <w:szCs w:val="21"/>
              </w:rPr>
              <w:t>－－</w:t>
            </w:r>
            <w:r>
              <w:rPr>
                <w:rFonts w:ascii="Times New Roman Regular" w:cs="Times New Roman Regular" w:hAnsi="Times New Roman Regular"/>
                <w:szCs w:val="21"/>
              </w:rPr>
              <w:t>智能头显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1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1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51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742"/>
        </w:trPr>
        <w:tc>
          <w:tcPr>
            <w:tcW w:w="1896" w:type="dxa"/>
            <w:vAlign w:val="center"/>
          </w:tcPr>
          <w:p>
            <w:pPr>
              <w:pStyle w:val="51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16049900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1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 w:hint="eastAsia"/>
                <w:szCs w:val="21"/>
              </w:rPr>
              <w:t>－－</w:t>
            </w:r>
            <w:r>
              <w:rPr>
                <w:rFonts w:ascii="Times New Roman Regular" w:cs="Times New Roman Regular" w:hAnsi="Times New Roman Regular"/>
                <w:szCs w:val="21"/>
              </w:rPr>
              <w:t>其他智能穿戴设备及其配件、附件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1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1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51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681"/>
        </w:trPr>
        <w:tc>
          <w:tcPr>
            <w:tcW w:w="1896" w:type="dxa"/>
            <w:vAlign w:val="center"/>
          </w:tcPr>
          <w:p>
            <w:pPr>
              <w:pStyle w:val="51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16990000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09"/>
              <w:pBdr>
                <w:between w:val="dotted" w:sz="4" w:space="1" w:color="auto"/>
              </w:pBdr>
              <w:jc w:val="both"/>
              <w:rPr>
                <w:rFonts w:hint="eastAsia"/>
              </w:rPr>
            </w:pPr>
            <w:r>
              <w:rPr>
                <w:rFonts w:hint="eastAsia"/>
              </w:rPr>
              <w:t>－</w:t>
            </w:r>
            <w:r>
              <w:t>其他家用信息技术产品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0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台、件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0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50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1056"/>
        </w:trPr>
        <w:tc>
          <w:tcPr>
            <w:tcW w:w="1896" w:type="dxa"/>
            <w:vAlign w:val="center"/>
          </w:tcPr>
          <w:p>
            <w:pPr>
              <w:pStyle w:val="85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 w:val="24"/>
                <w:szCs w:val="24"/>
              </w:rPr>
              <w:t>17000000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0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bCs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 w:val="24"/>
                <w:szCs w:val="24"/>
              </w:rPr>
              <w:t>书报、刊物及其他各类印刷品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0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0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50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779"/>
        </w:trPr>
        <w:tc>
          <w:tcPr>
            <w:tcW w:w="1896" w:type="dxa"/>
            <w:vAlign w:val="center"/>
          </w:tcPr>
          <w:p>
            <w:pPr>
              <w:pStyle w:val="50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17010000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9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－图书、报刊、期刊等出版物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9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Cs/>
                <w:szCs w:val="21"/>
              </w:rPr>
              <w:t>本、套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9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49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724"/>
        </w:trPr>
        <w:tc>
          <w:tcPr>
            <w:tcW w:w="1896" w:type="dxa"/>
            <w:vAlign w:val="center"/>
          </w:tcPr>
          <w:p>
            <w:pPr>
              <w:pStyle w:val="49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17020000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9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－其他</w:t>
            </w:r>
            <w:r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  <w:t>印刷品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9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Cs/>
                <w:szCs w:val="21"/>
              </w:rPr>
              <w:t>张、本、套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9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49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660"/>
        </w:trPr>
        <w:tc>
          <w:tcPr>
            <w:tcW w:w="1896" w:type="dxa"/>
            <w:vAlign w:val="center"/>
          </w:tcPr>
          <w:p>
            <w:pPr>
              <w:pStyle w:val="85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 w:val="24"/>
                <w:szCs w:val="24"/>
              </w:rPr>
              <w:t>18000000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8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sz w:val="24"/>
                <w:szCs w:val="24"/>
              </w:rPr>
              <w:t>教育用影视资料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8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8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48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49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18010000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8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szCs w:val="21"/>
              </w:rPr>
              <w:t>－幻灯片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8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片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8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</w:t>
            </w:r>
          </w:p>
        </w:tc>
        <w:tc>
          <w:tcPr>
            <w:tcW w:w="1335" w:type="dxa"/>
            <w:vAlign w:val="center"/>
          </w:tcPr>
          <w:p>
            <w:pPr>
              <w:pStyle w:val="48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49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18020000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7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szCs w:val="21"/>
              </w:rPr>
              <w:t>－录音带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7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盘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7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</w:t>
            </w:r>
          </w:p>
        </w:tc>
        <w:tc>
          <w:tcPr>
            <w:tcW w:w="1335" w:type="dxa"/>
            <w:vAlign w:val="center"/>
          </w:tcPr>
          <w:p>
            <w:pPr>
              <w:pStyle w:val="47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49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18030000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7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szCs w:val="21"/>
              </w:rPr>
              <w:t>－录像带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7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盘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7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</w:t>
            </w:r>
          </w:p>
        </w:tc>
        <w:tc>
          <w:tcPr>
            <w:tcW w:w="1335" w:type="dxa"/>
            <w:vAlign w:val="center"/>
          </w:tcPr>
          <w:p>
            <w:pPr>
              <w:pStyle w:val="47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49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18990000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6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szCs w:val="21"/>
              </w:rPr>
              <w:t>－其他教育专用影视资料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6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6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46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85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 w:val="24"/>
                <w:szCs w:val="24"/>
              </w:rPr>
              <w:t>19000000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6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sz w:val="24"/>
                <w:szCs w:val="24"/>
              </w:rPr>
              <w:t>文具用品、玩具、游戏品、节日或其他娱乐用品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6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6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46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740"/>
        </w:trPr>
        <w:tc>
          <w:tcPr>
            <w:tcW w:w="1896" w:type="dxa"/>
            <w:vAlign w:val="center"/>
          </w:tcPr>
          <w:p>
            <w:pPr>
              <w:pStyle w:val="46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19010000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59"/>
              <w:pBdr>
                <w:between w:val="dotted" w:sz="4" w:space="1" w:color="auto"/>
              </w:pBdr>
              <w:jc w:val="both"/>
              <w:rPr>
                <w:rFonts w:hint="eastAsia"/>
              </w:rPr>
            </w:pPr>
            <w:r>
              <w:rPr>
                <w:rFonts w:hint="eastAsia"/>
              </w:rPr>
              <w:t>－</w:t>
            </w:r>
            <w:r>
              <w:t>文具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5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5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45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40"/>
        </w:trPr>
        <w:tc>
          <w:tcPr>
            <w:tcW w:w="1896" w:type="dxa"/>
            <w:vAlign w:val="center"/>
          </w:tcPr>
          <w:p>
            <w:pPr>
              <w:pStyle w:val="45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19010100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5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－－文具类信息技术用品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5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5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45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45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19010110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4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－－－电子计算器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4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个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4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200</w:t>
            </w:r>
          </w:p>
        </w:tc>
        <w:tc>
          <w:tcPr>
            <w:tcW w:w="1335" w:type="dxa"/>
            <w:vAlign w:val="center"/>
          </w:tcPr>
          <w:p>
            <w:pPr>
              <w:pStyle w:val="44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44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19010120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4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－－－电子字典/记事簿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4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个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4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300</w:t>
            </w:r>
          </w:p>
        </w:tc>
        <w:tc>
          <w:tcPr>
            <w:tcW w:w="1335" w:type="dxa"/>
            <w:vAlign w:val="center"/>
          </w:tcPr>
          <w:p>
            <w:pPr>
              <w:pStyle w:val="44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44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19010130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3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－－－电子书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3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3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800</w:t>
            </w:r>
          </w:p>
        </w:tc>
        <w:tc>
          <w:tcPr>
            <w:tcW w:w="1335" w:type="dxa"/>
            <w:vAlign w:val="center"/>
          </w:tcPr>
          <w:p>
            <w:pPr>
              <w:pStyle w:val="43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43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19010190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3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－－－其他文具类信息技术用品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3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个、台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3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43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43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19010200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2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－－文具用品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2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2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42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42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19010210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2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－－－笔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2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支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2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42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42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19010290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1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－－－其他文具用品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1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1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41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90"/>
        </w:trPr>
        <w:tc>
          <w:tcPr>
            <w:tcW w:w="1896" w:type="dxa"/>
            <w:vAlign w:val="center"/>
          </w:tcPr>
          <w:p>
            <w:pPr>
              <w:pStyle w:val="46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19020000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1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bCs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 w:hint="eastAsia"/>
                <w:b/>
                <w:bCs/>
                <w:sz w:val="24"/>
                <w:szCs w:val="24"/>
              </w:rPr>
              <w:t>－</w:t>
            </w:r>
            <w:r>
              <w:rPr>
                <w:rFonts w:ascii="Times New Roman Regular" w:cs="Times New Roman Regular" w:hAnsi="Times New Roman Regular"/>
                <w:b/>
                <w:bCs/>
                <w:sz w:val="24"/>
                <w:szCs w:val="24"/>
              </w:rPr>
              <w:t>玩具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1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1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 w:val="24"/>
                <w:szCs w:val="24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41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 w:val="24"/>
                <w:szCs w:val="24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41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19020100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0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－－带轮玩具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0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0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40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40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19020110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0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－－－单脚滑行车、踏板车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0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个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0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</w:t>
            </w:r>
          </w:p>
        </w:tc>
        <w:tc>
          <w:tcPr>
            <w:tcW w:w="1335" w:type="dxa"/>
            <w:vAlign w:val="center"/>
          </w:tcPr>
          <w:p>
            <w:pPr>
              <w:pStyle w:val="40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40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19020190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9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－－－其他带轮玩具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9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个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9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39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39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19020200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9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－－玩偶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9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个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9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</w:t>
            </w:r>
          </w:p>
        </w:tc>
        <w:tc>
          <w:tcPr>
            <w:tcW w:w="1335" w:type="dxa"/>
            <w:vAlign w:val="center"/>
          </w:tcPr>
          <w:p>
            <w:pPr>
              <w:pStyle w:val="39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39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19020300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8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－－缩小（按比例缩小）的模型及类似娱乐用模型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8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套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8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300</w:t>
            </w:r>
          </w:p>
        </w:tc>
        <w:tc>
          <w:tcPr>
            <w:tcW w:w="1335" w:type="dxa"/>
            <w:vAlign w:val="center"/>
          </w:tcPr>
          <w:p>
            <w:pPr>
              <w:pStyle w:val="38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38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19020400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8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－－智力玩具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8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套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8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</w:t>
            </w:r>
          </w:p>
        </w:tc>
        <w:tc>
          <w:tcPr>
            <w:tcW w:w="1335" w:type="dxa"/>
            <w:vAlign w:val="center"/>
          </w:tcPr>
          <w:p>
            <w:pPr>
              <w:pStyle w:val="38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38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19020500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7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－－玩具乐器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7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个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7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</w:t>
            </w:r>
          </w:p>
        </w:tc>
        <w:tc>
          <w:tcPr>
            <w:tcW w:w="1335" w:type="dxa"/>
            <w:vAlign w:val="center"/>
          </w:tcPr>
          <w:p>
            <w:pPr>
              <w:pStyle w:val="37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37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19029900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7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－－其他玩具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7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7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37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46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19030000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6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bCs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 w:hint="eastAsia"/>
                <w:b/>
                <w:bCs/>
                <w:sz w:val="24"/>
                <w:szCs w:val="24"/>
              </w:rPr>
              <w:t>－</w:t>
            </w:r>
            <w:r>
              <w:rPr>
                <w:rFonts w:ascii="Times New Roman Regular" w:cs="Times New Roman Regular" w:hAnsi="Times New Roman Regular"/>
                <w:b/>
                <w:bCs/>
                <w:sz w:val="24"/>
                <w:szCs w:val="24"/>
              </w:rPr>
              <w:t>游戏品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6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6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36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36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19030100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6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－－游戏机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6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6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36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36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19030110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5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－－－便携式游戏机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5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5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35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35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19030120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5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－－－电脑游戏机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5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5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2000</w:t>
            </w:r>
          </w:p>
        </w:tc>
        <w:tc>
          <w:tcPr>
            <w:tcW w:w="1335" w:type="dxa"/>
            <w:vAlign w:val="center"/>
          </w:tcPr>
          <w:p>
            <w:pPr>
              <w:pStyle w:val="35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643"/>
        </w:trPr>
        <w:tc>
          <w:tcPr>
            <w:tcW w:w="1896" w:type="dxa"/>
            <w:vAlign w:val="center"/>
          </w:tcPr>
          <w:p>
            <w:pPr>
              <w:pStyle w:val="35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19030130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4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－－－其他游戏机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4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4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34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34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19030190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4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－－－游戏机配件、附件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4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4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34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34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19030191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3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－－－－游戏碟、盘、卡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3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张、个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3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60</w:t>
            </w:r>
          </w:p>
        </w:tc>
        <w:tc>
          <w:tcPr>
            <w:tcW w:w="1335" w:type="dxa"/>
            <w:vAlign w:val="center"/>
          </w:tcPr>
          <w:p>
            <w:pPr>
              <w:pStyle w:val="33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33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19030192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3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－－－－游戏机遥控器、控制器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3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个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3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200</w:t>
            </w:r>
          </w:p>
        </w:tc>
        <w:tc>
          <w:tcPr>
            <w:tcW w:w="1335" w:type="dxa"/>
            <w:vAlign w:val="center"/>
          </w:tcPr>
          <w:p>
            <w:pPr>
              <w:pStyle w:val="33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33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19030199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2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－－－－其他游戏机配件、附件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2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2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32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32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19030200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2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－－桌上或室内游戏用品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2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2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32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32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19030210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1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－－－纸牌游戏用品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1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套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1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</w:t>
            </w:r>
          </w:p>
        </w:tc>
        <w:tc>
          <w:tcPr>
            <w:tcW w:w="1335" w:type="dxa"/>
            <w:vAlign w:val="center"/>
          </w:tcPr>
          <w:p>
            <w:pPr>
              <w:pStyle w:val="31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31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19030220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1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－－－棋类产品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1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套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1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</w:t>
            </w:r>
          </w:p>
        </w:tc>
        <w:tc>
          <w:tcPr>
            <w:tcW w:w="1335" w:type="dxa"/>
            <w:vAlign w:val="center"/>
          </w:tcPr>
          <w:p>
            <w:pPr>
              <w:pStyle w:val="31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31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19030290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0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－－－其他桌上或室内游戏用品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0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件、套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0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30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30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19030900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0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－－游戏品的配件、附件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0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0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30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30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19040000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9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－节日或其他娱乐用品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9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9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29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9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19040100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9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－－节日用品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9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9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29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9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19040110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8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－－－节日装饰品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8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8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30</w:t>
            </w:r>
          </w:p>
        </w:tc>
        <w:tc>
          <w:tcPr>
            <w:tcW w:w="1335" w:type="dxa"/>
            <w:vAlign w:val="center"/>
          </w:tcPr>
          <w:p>
            <w:pPr>
              <w:pStyle w:val="28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8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19040120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8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－－－圣诞节传统用品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8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8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</w:t>
            </w:r>
          </w:p>
        </w:tc>
        <w:tc>
          <w:tcPr>
            <w:tcW w:w="1335" w:type="dxa"/>
            <w:vAlign w:val="center"/>
          </w:tcPr>
          <w:p>
            <w:pPr>
              <w:pStyle w:val="28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8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19040130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7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－－－化装舞会及类似场合用品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7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7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</w:t>
            </w:r>
          </w:p>
        </w:tc>
        <w:tc>
          <w:tcPr>
            <w:tcW w:w="1335" w:type="dxa"/>
            <w:vAlign w:val="center"/>
          </w:tcPr>
          <w:p>
            <w:pPr>
              <w:pStyle w:val="27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7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19040190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7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－－－其他节日用品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7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7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27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7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19040200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－－魔术道具及嬉戏品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26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6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19040900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－－其他娱乐用品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26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6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sz w:val="24"/>
                <w:szCs w:val="24"/>
              </w:rPr>
              <w:t>20000000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sz w:val="24"/>
                <w:szCs w:val="24"/>
              </w:rPr>
              <w:t>邮票、艺术品、收藏品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25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5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20010000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－邮票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25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5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20010100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－－中国邮票、小型张、纪念封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张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24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4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20010200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－－港澳台、外国邮票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张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</w:t>
            </w:r>
          </w:p>
        </w:tc>
        <w:tc>
          <w:tcPr>
            <w:tcW w:w="1335" w:type="dxa"/>
            <w:vAlign w:val="center"/>
          </w:tcPr>
          <w:p>
            <w:pPr>
              <w:pStyle w:val="24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4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20010300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－－港澳台、外国小型张、纪念封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张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</w:t>
            </w:r>
          </w:p>
        </w:tc>
        <w:tc>
          <w:tcPr>
            <w:tcW w:w="1335" w:type="dxa"/>
            <w:vAlign w:val="center"/>
          </w:tcPr>
          <w:p>
            <w:pPr>
              <w:pStyle w:val="23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5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20020000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szCs w:val="21"/>
              </w:rPr>
              <w:t>－艺术品、收藏品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23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3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sz w:val="24"/>
                <w:szCs w:val="24"/>
              </w:rPr>
              <w:t>21000000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sz w:val="24"/>
                <w:szCs w:val="24"/>
              </w:rPr>
              <w:t>乐器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22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2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szCs w:val="21"/>
              </w:rPr>
              <w:t>21010000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szCs w:val="21"/>
              </w:rPr>
              <w:t>－钢琴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22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2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21010100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1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－－三角钢琴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1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1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90000</w:t>
            </w:r>
          </w:p>
        </w:tc>
        <w:tc>
          <w:tcPr>
            <w:tcW w:w="1335" w:type="dxa"/>
            <w:vAlign w:val="center"/>
          </w:tcPr>
          <w:p>
            <w:pPr>
              <w:pStyle w:val="21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1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21010200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1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－－立式钢琴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1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1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15000</w:t>
            </w:r>
          </w:p>
        </w:tc>
        <w:tc>
          <w:tcPr>
            <w:tcW w:w="1335" w:type="dxa"/>
            <w:vAlign w:val="center"/>
          </w:tcPr>
          <w:p>
            <w:pPr>
              <w:pStyle w:val="21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1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21010300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0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－－电子钢琴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0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0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5000</w:t>
            </w:r>
          </w:p>
        </w:tc>
        <w:tc>
          <w:tcPr>
            <w:tcW w:w="1335" w:type="dxa"/>
            <w:vAlign w:val="center"/>
          </w:tcPr>
          <w:p>
            <w:pPr>
              <w:pStyle w:val="20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0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21019900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0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－－其他钢琴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0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0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20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0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21020000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9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－电子琴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9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9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19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19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21020100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9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－－49键以下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9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9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800</w:t>
            </w:r>
          </w:p>
        </w:tc>
        <w:tc>
          <w:tcPr>
            <w:tcW w:w="1335" w:type="dxa"/>
            <w:vAlign w:val="center"/>
          </w:tcPr>
          <w:p>
            <w:pPr>
              <w:pStyle w:val="19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19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21020200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8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－－49键及以上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8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8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3000</w:t>
            </w:r>
          </w:p>
        </w:tc>
        <w:tc>
          <w:tcPr>
            <w:tcW w:w="1335" w:type="dxa"/>
            <w:vAlign w:val="center"/>
          </w:tcPr>
          <w:p>
            <w:pPr>
              <w:pStyle w:val="18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18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21030000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8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－萨克斯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8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把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8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10000</w:t>
            </w:r>
          </w:p>
        </w:tc>
        <w:tc>
          <w:tcPr>
            <w:tcW w:w="1335" w:type="dxa"/>
            <w:vAlign w:val="center"/>
          </w:tcPr>
          <w:p>
            <w:pPr>
              <w:pStyle w:val="18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18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21040000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－电子吉他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把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2000</w:t>
            </w:r>
          </w:p>
        </w:tc>
        <w:tc>
          <w:tcPr>
            <w:tcW w:w="1335" w:type="dxa"/>
            <w:vAlign w:val="center"/>
          </w:tcPr>
          <w:p>
            <w:pPr>
              <w:pStyle w:val="17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17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21050000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－数码小提琴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把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5000</w:t>
            </w:r>
          </w:p>
        </w:tc>
        <w:tc>
          <w:tcPr>
            <w:tcW w:w="1335" w:type="dxa"/>
            <w:vAlign w:val="center"/>
          </w:tcPr>
          <w:p>
            <w:pPr>
              <w:pStyle w:val="17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17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21060000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－长、短笛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支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5000</w:t>
            </w:r>
          </w:p>
        </w:tc>
        <w:tc>
          <w:tcPr>
            <w:tcW w:w="1335" w:type="dxa"/>
            <w:vAlign w:val="center"/>
          </w:tcPr>
          <w:p>
            <w:pPr>
              <w:pStyle w:val="16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16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21070000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－单簧管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支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4000</w:t>
            </w:r>
          </w:p>
        </w:tc>
        <w:tc>
          <w:tcPr>
            <w:tcW w:w="1335" w:type="dxa"/>
            <w:vAlign w:val="center"/>
          </w:tcPr>
          <w:p>
            <w:pPr>
              <w:pStyle w:val="16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16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21080000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－双簧管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支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10000</w:t>
            </w:r>
          </w:p>
        </w:tc>
        <w:tc>
          <w:tcPr>
            <w:tcW w:w="1335" w:type="dxa"/>
            <w:vAlign w:val="center"/>
          </w:tcPr>
          <w:p>
            <w:pPr>
              <w:pStyle w:val="15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15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21090000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－古筝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2000</w:t>
            </w:r>
          </w:p>
        </w:tc>
        <w:tc>
          <w:tcPr>
            <w:tcW w:w="1335" w:type="dxa"/>
            <w:vAlign w:val="center"/>
          </w:tcPr>
          <w:p>
            <w:pPr>
              <w:pStyle w:val="15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15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21990000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－其他乐器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14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3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 w:val="24"/>
                <w:szCs w:val="24"/>
              </w:rPr>
              <w:t>22000000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bCs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 w:val="24"/>
                <w:szCs w:val="24"/>
              </w:rPr>
              <w:t>运动用品、钓鱼用品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14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14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22010000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3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－高尔夫球及球具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3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3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13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13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22010100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3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－－球杆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3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根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3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1000</w:t>
            </w:r>
          </w:p>
        </w:tc>
        <w:tc>
          <w:tcPr>
            <w:tcW w:w="1335" w:type="dxa"/>
            <w:vAlign w:val="center"/>
          </w:tcPr>
          <w:p>
            <w:pPr>
              <w:pStyle w:val="13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13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22010200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2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－－球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2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个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2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</w:t>
            </w:r>
          </w:p>
        </w:tc>
        <w:tc>
          <w:tcPr>
            <w:tcW w:w="1335" w:type="dxa"/>
            <w:vAlign w:val="center"/>
          </w:tcPr>
          <w:p>
            <w:pPr>
              <w:pStyle w:val="12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12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22019900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2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－－其他高尔夫球具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2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2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12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12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22020000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1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－运动器具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1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1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11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11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22020100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1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－－网球拍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1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个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1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500</w:t>
            </w:r>
          </w:p>
        </w:tc>
        <w:tc>
          <w:tcPr>
            <w:tcW w:w="1335" w:type="dxa"/>
            <w:vAlign w:val="center"/>
          </w:tcPr>
          <w:p>
            <w:pPr>
              <w:pStyle w:val="11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11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22020200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－－羽毛球拍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个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300</w:t>
            </w:r>
          </w:p>
        </w:tc>
        <w:tc>
          <w:tcPr>
            <w:tcW w:w="1335" w:type="dxa"/>
            <w:vAlign w:val="center"/>
          </w:tcPr>
          <w:p>
            <w:pPr>
              <w:pStyle w:val="10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10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22029900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－－其他运动器具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10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10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22030000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－多功能健身器具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9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9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22030100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－－跑步机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2000</w:t>
            </w:r>
          </w:p>
        </w:tc>
        <w:tc>
          <w:tcPr>
            <w:tcW w:w="1335" w:type="dxa"/>
            <w:vAlign w:val="center"/>
          </w:tcPr>
          <w:p>
            <w:pPr>
              <w:pStyle w:val="9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9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22030200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－－健身车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1000</w:t>
            </w:r>
          </w:p>
        </w:tc>
        <w:tc>
          <w:tcPr>
            <w:tcW w:w="1335" w:type="dxa"/>
            <w:vAlign w:val="center"/>
          </w:tcPr>
          <w:p>
            <w:pPr>
              <w:pStyle w:val="8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8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22030300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－－综合训练器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3000</w:t>
            </w:r>
          </w:p>
        </w:tc>
        <w:tc>
          <w:tcPr>
            <w:tcW w:w="1335" w:type="dxa"/>
            <w:vAlign w:val="center"/>
          </w:tcPr>
          <w:p>
            <w:pPr>
              <w:pStyle w:val="8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8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22039900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－－其他多功能健身器具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7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7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22040000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－钓鱼用品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7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7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22990000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－其他运动用品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6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6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 w:val="24"/>
                <w:szCs w:val="24"/>
              </w:rPr>
              <w:t>23000000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bCs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 w:val="24"/>
                <w:szCs w:val="24"/>
              </w:rPr>
              <w:t>自行车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6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6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23010000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－自行车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辆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500</w:t>
            </w:r>
          </w:p>
        </w:tc>
        <w:tc>
          <w:tcPr>
            <w:tcW w:w="1335" w:type="dxa"/>
            <w:vAlign w:val="center"/>
          </w:tcPr>
          <w:p>
            <w:pPr>
              <w:pStyle w:val="5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5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23020000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－三轮车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辆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500</w:t>
            </w:r>
          </w:p>
        </w:tc>
        <w:tc>
          <w:tcPr>
            <w:tcW w:w="1335" w:type="dxa"/>
            <w:vAlign w:val="center"/>
          </w:tcPr>
          <w:p>
            <w:pPr>
              <w:pStyle w:val="5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5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23030000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－婴孩车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辆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200</w:t>
            </w:r>
          </w:p>
        </w:tc>
        <w:tc>
          <w:tcPr>
            <w:tcW w:w="1335" w:type="dxa"/>
            <w:vAlign w:val="center"/>
          </w:tcPr>
          <w:p>
            <w:pPr>
              <w:pStyle w:val="4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4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23090000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－自行车配件、附件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4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4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 w:val="24"/>
                <w:szCs w:val="24"/>
              </w:rPr>
              <w:t>24000000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bCs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 w:hint="eastAsia"/>
                <w:b/>
                <w:bCs/>
                <w:sz w:val="24"/>
                <w:szCs w:val="24"/>
              </w:rPr>
              <w:t>电池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3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3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24010000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4"/>
              <w:jc w:val="both"/>
              <w:rPr>
                <w:rFonts w:hint="eastAsia"/>
              </w:rPr>
            </w:pPr>
            <w:r>
              <w:rPr>
                <w:rFonts w:hint="eastAsia"/>
              </w:rPr>
              <w:t>－</w:t>
            </w:r>
            <w:r>
              <w:rPr>
                <w:rFonts w:ascii="Calibri" w:cs="Times New Roman" w:hAnsi="Calibri" w:hint="eastAsia"/>
                <w:szCs w:val="22"/>
              </w:rPr>
              <w:t>无汞原电池、金属氢化物镍蓄电</w:t>
            </w:r>
            <w:r>
              <w:rPr>
                <w:rFonts w:ascii="Calibri" w:cs="Times New Roman" w:hAnsi="Calibri"/>
                <w:szCs w:val="22"/>
              </w:rPr>
              <w:t>池</w:t>
            </w:r>
            <w:r>
              <w:rPr>
                <w:rFonts w:ascii="Calibri" w:cs="Times New Roman" w:hAnsi="Calibri" w:hint="eastAsia"/>
                <w:szCs w:val="22"/>
              </w:rPr>
              <w:t>、锂原电池、锂离子蓄电池、太阳能电池、燃料电池和全钒液流电池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3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3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24990000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  <w:t>－</w:t>
            </w: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其他</w:t>
            </w:r>
            <w:r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  <w:t>电池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2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50%</w:t>
            </w:r>
          </w:p>
        </w:tc>
      </w:tr>
      <w:tr>
        <w:trPr>
          <w:trHeight w:val="690"/>
        </w:trPr>
        <w:tc>
          <w:tcPr>
            <w:tcW w:w="1896" w:type="dxa"/>
            <w:vAlign w:val="center"/>
          </w:tcPr>
          <w:p>
            <w:pPr>
              <w:pStyle w:val="2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 w:val="24"/>
                <w:szCs w:val="24"/>
              </w:rPr>
              <w:t>25000000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bCs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 w:val="24"/>
                <w:szCs w:val="24"/>
              </w:rPr>
              <w:t>其他物品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2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</w:tbl>
    <w:p>
      <w:r>
        <w:t>备注：</w:t>
      </w:r>
    </w:p>
    <w:p>
      <w:r>
        <w:t xml:space="preserve">   </w:t>
      </w:r>
      <w:r>
        <w:rPr>
          <w:rFonts w:ascii="Times New Roman" w:hAnsi="Times New Roman"/>
        </w:rPr>
        <w:t xml:space="preserve"> 对02000000分类编号项下的各类酒，单瓶容量超出750毫升的，每满750毫升按照1瓶计征税款，超出部分不足750毫升的不予计算。</w:t>
      </w:r>
    </w:p>
    <w:p>
      <w:pPr>
        <w:spacing w:line="560" w:lineRule="exact"/>
        <w:rPr>
          <w:rFonts w:ascii="Times New Roman" w:eastAsia="方正仿宋_GBK" w:hAnsi="Times New Roman"/>
          <w:sz w:val="32"/>
          <w:szCs w:val="32"/>
        </w:rPr>
      </w:pPr>
    </w:p>
    <w:sectPr>
      <w:footerReference w:type="default" r:id="rId2"/>
      <w:footerReference w:type="even" r:id="rId3"/>
      <w:footerReference w:type="first" r:id="rId4"/>
      <w:pgSz w:w="11906" w:h="16838"/>
      <w:pgMar w:top="1440" w:right="1800" w:bottom="1440" w:left="1800" w:header="851" w:footer="992" w:gutter="0"/>
      <w:pgNumType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Times New Roman Regular">
    <w:altName w:val="Times New Roman"/>
    <w:panose1 w:val="00000000000000000000"/>
    <w:charset w:val="00"/>
    <w:family w:val="roman"/>
    <w:pitch w:val="variable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altName w:val="Times New Roman"/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方正仿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宋体">
    <w:altName w:val="华文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altName w:val="DejaVu Sans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华文细黑"/>
    <w:panose1 w:val="02010609060101010101"/>
    <w:charset w:val="86"/>
    <w:family w:val="modern"/>
    <w:pitch w:val="variable"/>
    <w:sig w:usb0="800002BF" w:usb1="38CF7CFA" w:usb2="00000016" w:usb3="00000000" w:csb0="00040001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6"/>
      <w:framePr w:w="0" w:hRule="auto" w:wrap="around" w:vAnchor="text" w:hAnchor="margin" w:xAlign="center" w:y="1" w:anchorLock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enter" w:pos="4153"/>
        <w:tab w:val="right" w:pos="8306"/>
      </w:tabs>
    </w:pPr>
    <w:r>
      <w:rPr>
        <w:rStyle w:val="2869"/>
      </w:rPr>
      <w:fldChar w:fldCharType="begin"/>
    </w:r>
    <w:r>
      <w:rPr>
        <w:rStyle w:val="2869"/>
      </w:rPr>
      <w:instrText>Page</w:instrText>
    </w:r>
    <w:r>
      <w:rPr>
        <w:rStyle w:val="2869"/>
      </w:rPr>
      <w:fldChar w:fldCharType="separate"/>
    </w:r>
    <w:r>
      <w:rPr>
        <w:rStyle w:val="2869"/>
      </w:rPr>
      <w:t>1</w:t>
    </w:r>
    <w:r>
      <w:rPr>
        <w:rStyle w:val="2869"/>
      </w:rPr>
      <w:fldChar w:fldCharType="end"/>
    </w:r>
  </w:p>
  <w:p>
    <w:pPr>
      <w:pStyle w:val="16"/>
      <w:tabs>
        <w:tab w:val="center" w:pos="4153"/>
        <w:tab w:val="right" w:pos="8306"/>
      </w:tabs>
    </w:pPr>
  </w:p>
</w:ftr>
</file>

<file path=word/footer2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6"/>
      <w:framePr w:w="0" w:hRule="auto" w:wrap="around" w:vAnchor="text" w:hAnchor="margin" w:xAlign="center" w:y="1" w:anchorLock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enter" w:pos="4153"/>
        <w:tab w:val="right" w:pos="8306"/>
      </w:tabs>
    </w:pPr>
    <w:r>
      <w:rPr>
        <w:rStyle w:val="2869"/>
      </w:rPr>
      <w:fldChar w:fldCharType="begin"/>
    </w:r>
    <w:r>
      <w:rPr>
        <w:rStyle w:val="2869"/>
      </w:rPr>
      <w:instrText>Page</w:instrText>
    </w:r>
    <w:r>
      <w:rPr>
        <w:rStyle w:val="2869"/>
      </w:rPr>
      <w:fldChar w:fldCharType="separate"/>
    </w:r>
    <w:r>
      <w:rPr>
        <w:rStyle w:val="2869"/>
      </w:rPr>
      <w:t>1</w:t>
    </w:r>
    <w:r>
      <w:rPr>
        <w:rStyle w:val="2869"/>
      </w:rPr>
      <w:fldChar w:fldCharType="end"/>
    </w:r>
  </w:p>
  <w:p>
    <w:pPr>
      <w:pStyle w:val="16"/>
      <w:tabs>
        <w:tab w:val="center" w:pos="4153"/>
        <w:tab w:val="right" w:pos="8306"/>
      </w:tabs>
    </w:pPr>
  </w:p>
</w:ftr>
</file>

<file path=word/footer3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6"/>
      <w:framePr w:w="0" w:hRule="auto" w:wrap="around" w:vAnchor="text" w:hAnchor="margin" w:xAlign="center" w:y="1" w:anchorLock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enter" w:pos="4153"/>
        <w:tab w:val="right" w:pos="8306"/>
      </w:tabs>
    </w:pPr>
    <w:r>
      <w:rPr>
        <w:rStyle w:val="2869"/>
      </w:rPr>
      <w:fldChar w:fldCharType="begin"/>
    </w:r>
    <w:r>
      <w:rPr>
        <w:rStyle w:val="2869"/>
      </w:rPr>
      <w:instrText>Page</w:instrText>
    </w:r>
    <w:r>
      <w:rPr>
        <w:rStyle w:val="2869"/>
      </w:rPr>
      <w:fldChar w:fldCharType="separate"/>
    </w:r>
    <w:r>
      <w:rPr>
        <w:rStyle w:val="2869"/>
      </w:rPr>
      <w:t>1</w:t>
    </w:r>
    <w:r>
      <w:rPr>
        <w:rStyle w:val="2869"/>
      </w:rPr>
      <w:fldChar w:fldCharType="end"/>
    </w:r>
  </w:p>
  <w:p>
    <w:pPr>
      <w:pStyle w:val="16"/>
      <w:tabs>
        <w:tab w:val="center" w:pos="4153"/>
        <w:tab w:val="right" w:pos="8306"/>
      </w:tabs>
    </w:pPr>
  </w:p>
</w:ft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40"/>
  <w:doNotDisplayPageBoundaries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>
    <w:docVar w:name="commondata" w:val="eyJoZGlkIjoiZDk2MmM2ZDIxYTc2MzQyYjNhNWVmMGNkYzNlNjAwNDEifQ=="/>
    <w:docVar w:name="KSO_WPS_MARK_KEY" w:val="b44e31b8-504a-44b2-b52e-1d55237429d3"/>
  </w:docVars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Times New Roman" w:hAnsi="Calibri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rFonts w:ascii="Times New Roman" w:eastAsia="方正仿宋_GBK" w:hAnsi="Times New Roman"/>
      <w:b/>
      <w:kern w:val="44"/>
      <w:sz w:val="44"/>
      <w:szCs w:val="20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Arial" w:eastAsia="黑体" w:hAnsi="Arial"/>
      <w:b/>
      <w:sz w:val="32"/>
      <w:szCs w:val="20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rFonts w:ascii="Times New Roman" w:eastAsia="方正仿宋_GBK" w:hAnsi="Times New Roman"/>
      <w:b/>
      <w:sz w:val="32"/>
      <w:szCs w:val="20"/>
    </w:rPr>
  </w:style>
  <w:style w:type="character" w:default="1" w:styleId="10">
    <w:name w:val="Default Paragraph Font"/>
  </w:style>
  <w:style w:type="paragraph" w:styleId="15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7">
    <w:name w:val="footnote text"/>
    <w:basedOn w:val="0"/>
    <w:pPr>
      <w:snapToGrid w:val="0"/>
      <w:jc w:val="left"/>
    </w:pPr>
    <w:rPr>
      <w:rFonts w:ascii="Times New Roman" w:eastAsia="方正仿宋_GBK" w:hAnsi="Times New Roman"/>
      <w:sz w:val="18"/>
      <w:szCs w:val="18"/>
    </w:rPr>
  </w:style>
  <w:style w:type="character" w:styleId="18">
    <w:name w:val="footnote reference"/>
    <w:basedOn w:val="10"/>
    <w:rPr>
      <w:vertAlign w:val="superscript"/>
    </w:rPr>
  </w:style>
  <w:style w:type="paragraph" w:styleId="19">
    <w:name w:val="index 5"/>
    <w:basedOn w:val="0"/>
    <w:autoRedefine/>
    <w:next w:val="0"/>
    <w:pPr>
      <w:ind w:left="1680"/>
    </w:pPr>
    <w:rPr>
      <w:rFonts w:ascii="Times New Roman" w:eastAsia="方正仿宋_GBK" w:hAnsi="Times New Roman"/>
      <w:sz w:val="32"/>
      <w:szCs w:val="20"/>
    </w:rPr>
  </w:style>
  <w:style w:type="paragraph" w:styleId="20">
    <w:name w:val="index 6"/>
    <w:basedOn w:val="0"/>
    <w:autoRedefine/>
    <w:next w:val="0"/>
    <w:pPr>
      <w:ind w:left="2100"/>
    </w:pPr>
    <w:rPr>
      <w:rFonts w:ascii="Times New Roman" w:eastAsia="方正仿宋_GBK" w:hAnsi="Times New Roman"/>
      <w:sz w:val="32"/>
      <w:szCs w:val="20"/>
    </w:rPr>
  </w:style>
  <w:style w:type="paragraph" w:customStyle="1" w:styleId="21">
    <w:name w:val="样式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">
    <w:name w:val="样式 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">
    <w:name w:val="样式 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">
    <w:name w:val="样式 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">
    <w:name w:val="样式 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">
    <w:name w:val="样式 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">
    <w:name w:val="样式 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">
    <w:name w:val="样式 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9">
    <w:name w:val="样式 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0">
    <w:name w:val="样式 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1">
    <w:name w:val="样式 1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2">
    <w:name w:val="样式 1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3">
    <w:name w:val="样式 1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4">
    <w:name w:val="2级"/>
    <w:next w:val="19"/>
    <w:rPr>
      <w:rFonts w:ascii="Times New Roman Regular" w:eastAsia="宋体" w:cs="Times New Roman Regular" w:hAnsi="Times New Roman Regular"/>
      <w:b/>
      <w:bCs/>
      <w:kern w:val="2"/>
      <w:sz w:val="21"/>
      <w:szCs w:val="21"/>
      <w:lang w:val="en-US" w:eastAsia="zh-CN" w:bidi="ar-SA"/>
    </w:rPr>
  </w:style>
  <w:style w:type="paragraph" w:customStyle="1" w:styleId="35">
    <w:name w:val="样式 1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6">
    <w:name w:val="样式 1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7">
    <w:name w:val="样式 1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8">
    <w:name w:val="样式 1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9">
    <w:name w:val="样式 1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0">
    <w:name w:val="样式 1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1">
    <w:name w:val="样式 1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2">
    <w:name w:val="样式 2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3">
    <w:name w:val="样式 2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4">
    <w:name w:val="样式 2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5">
    <w:name w:val="样式 2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6">
    <w:name w:val="样式 2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7">
    <w:name w:val="样式 2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8">
    <w:name w:val="样式 2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9">
    <w:name w:val="样式 2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0">
    <w:name w:val="样式 2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1">
    <w:name w:val="样式 2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2">
    <w:name w:val="样式 3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3">
    <w:name w:val="样式 3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4">
    <w:name w:val="样式 3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5">
    <w:name w:val="样式 3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6">
    <w:name w:val="样式 3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7">
    <w:name w:val="样式 3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8">
    <w:name w:val="样式 3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9">
    <w:name w:val="样式 3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0">
    <w:name w:val="样式 3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1">
    <w:name w:val="样式 3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2">
    <w:name w:val="样式 4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3">
    <w:name w:val="样式 4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4">
    <w:name w:val="样式 4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5">
    <w:name w:val="样式 4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6">
    <w:name w:val="样式 4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7">
    <w:name w:val="样式 4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8">
    <w:name w:val="样式 4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9">
    <w:name w:val="样式 4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0">
    <w:name w:val="样式 4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1">
    <w:name w:val="样式 4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2">
    <w:name w:val="样式 5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3">
    <w:name w:val="样式 5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4">
    <w:name w:val="样式 5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5">
    <w:name w:val="样式 5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6">
    <w:name w:val="样式 5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7">
    <w:name w:val="样式 5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8">
    <w:name w:val="样式 5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9">
    <w:name w:val="样式 5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0">
    <w:name w:val="样式 5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1">
    <w:name w:val="样式 5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2">
    <w:name w:val="样式 6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3">
    <w:name w:val="样式 6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4">
    <w:name w:val="样式 6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5">
    <w:name w:val="样式 6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6">
    <w:name w:val="样式 6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7">
    <w:name w:val="样式 6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8">
    <w:name w:val="样式 6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9">
    <w:name w:val="样式 6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0">
    <w:name w:val="样式 6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1">
    <w:name w:val="样式 6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2">
    <w:name w:val="样式 7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3">
    <w:name w:val="样式 7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4">
    <w:name w:val="样式 7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5">
    <w:name w:val="样式 7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6">
    <w:name w:val="样式 7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7">
    <w:name w:val="样式 7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8">
    <w:name w:val="样式 7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9">
    <w:name w:val="样式 7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0">
    <w:name w:val="样式 7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1">
    <w:name w:val="样式 7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2">
    <w:name w:val="样式 8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3">
    <w:name w:val="样式 8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4">
    <w:name w:val="样式 8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5">
    <w:name w:val="样式 8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6">
    <w:name w:val="样式 8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7">
    <w:name w:val="样式 8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8">
    <w:name w:val="样式 8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9">
    <w:name w:val="样式 8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0">
    <w:name w:val="样式 8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1">
    <w:name w:val="样式 8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2">
    <w:name w:val="样式 9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3">
    <w:name w:val="样式 9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4">
    <w:name w:val="样式 9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5">
    <w:name w:val="样式 9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6">
    <w:name w:val="样式 9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7">
    <w:name w:val="样式 9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8">
    <w:name w:val="样式 9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9">
    <w:name w:val="样式 9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0">
    <w:name w:val="样式 9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1">
    <w:name w:val="样式 9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2">
    <w:name w:val="样式 10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3">
    <w:name w:val="样式 10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4">
    <w:name w:val="样式 10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5">
    <w:name w:val="样式 10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6">
    <w:name w:val="样式 10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7">
    <w:name w:val="样式 10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8">
    <w:name w:val="样式 10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9">
    <w:name w:val="样式 10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0">
    <w:name w:val="样式 10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1">
    <w:name w:val="样式 10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2">
    <w:name w:val="样式 11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3">
    <w:name w:val="样式 11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4">
    <w:name w:val="样式 11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5">
    <w:name w:val="样式 11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6">
    <w:name w:val="样式 11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7">
    <w:name w:val="样式 11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8">
    <w:name w:val="样式 11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9">
    <w:name w:val="样式 11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0">
    <w:name w:val="样式 11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1">
    <w:name w:val="样式 11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2">
    <w:name w:val="样式 12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3">
    <w:name w:val="样式 12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4">
    <w:name w:val="样式 12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5">
    <w:name w:val="样式 12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6">
    <w:name w:val="样式 12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7">
    <w:name w:val="样式 12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8">
    <w:name w:val="样式 12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9">
    <w:name w:val="样式 12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0">
    <w:name w:val="样式 12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1">
    <w:name w:val="样式 12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2">
    <w:name w:val="样式 13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3">
    <w:name w:val="样式 13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4">
    <w:name w:val="样式 13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5">
    <w:name w:val="样式 13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6">
    <w:name w:val="样式 13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7">
    <w:name w:val="样式 13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8">
    <w:name w:val="样式 13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9">
    <w:name w:val="样式 13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0">
    <w:name w:val="样式 13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1">
    <w:name w:val="样式 13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2">
    <w:name w:val="样式 14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3">
    <w:name w:val="样式 14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4">
    <w:name w:val="样式 14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5">
    <w:name w:val="样式 14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6">
    <w:name w:val="样式 14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7">
    <w:name w:val="样式 14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8">
    <w:name w:val="样式 14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9">
    <w:name w:val="样式 14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0">
    <w:name w:val="样式 14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1">
    <w:name w:val="样式 14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2">
    <w:name w:val="样式 15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3">
    <w:name w:val="样式 15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4">
    <w:name w:val="样式 15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5">
    <w:name w:val="样式 15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6">
    <w:name w:val="样式 15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7">
    <w:name w:val="样式 15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8">
    <w:name w:val="样式 15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9">
    <w:name w:val="样式 15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0">
    <w:name w:val="样式 15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1">
    <w:name w:val="样式 15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2">
    <w:name w:val="样式 16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3">
    <w:name w:val="样式 16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4">
    <w:name w:val="样式 16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5">
    <w:name w:val="样式 16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6">
    <w:name w:val="样式 16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7">
    <w:name w:val="样式 16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8">
    <w:name w:val="样式 16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9">
    <w:name w:val="样式 16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0">
    <w:name w:val="样式 16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1">
    <w:name w:val="样式 16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2">
    <w:name w:val="样式 17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3">
    <w:name w:val="样式 17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4">
    <w:name w:val="样式 17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5">
    <w:name w:val="样式 17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6">
    <w:name w:val="样式 17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7">
    <w:name w:val="样式 17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8">
    <w:name w:val="样式 17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9">
    <w:name w:val="样式 17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0">
    <w:name w:val="样式 17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1">
    <w:name w:val="样式 17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2">
    <w:name w:val="样式 18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3">
    <w:name w:val="样式 18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4">
    <w:name w:val="样式 18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5">
    <w:name w:val="样式 18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6">
    <w:name w:val="样式 18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7">
    <w:name w:val="样式 18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8">
    <w:name w:val="样式 18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9">
    <w:name w:val="样式 18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0">
    <w:name w:val="样式 18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1">
    <w:name w:val="样式 18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2">
    <w:name w:val="样式 19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3">
    <w:name w:val="样式 19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4">
    <w:name w:val="样式 19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5">
    <w:name w:val="样式 19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6">
    <w:name w:val="样式 19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7">
    <w:name w:val="样式 19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8">
    <w:name w:val="样式 19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9">
    <w:name w:val="样式 19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0">
    <w:name w:val="样式 19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1">
    <w:name w:val="样式 19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2">
    <w:name w:val="样式 20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3">
    <w:name w:val="样式 20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4">
    <w:name w:val="样式 20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5">
    <w:name w:val="样式 20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6">
    <w:name w:val="样式 20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7">
    <w:name w:val="样式 20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8">
    <w:name w:val="样式 20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9">
    <w:name w:val="样式 20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0">
    <w:name w:val="样式 20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1">
    <w:name w:val="样式 20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2">
    <w:name w:val="样式 21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3">
    <w:name w:val="样式 21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4">
    <w:name w:val="样式 21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5">
    <w:name w:val="样式 21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6">
    <w:name w:val="样式 21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7">
    <w:name w:val="样式 21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8">
    <w:name w:val="样式 21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9">
    <w:name w:val="样式 21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0">
    <w:name w:val="样式 21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1">
    <w:name w:val="样式 21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2">
    <w:name w:val="样式 22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3">
    <w:name w:val="样式 22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4">
    <w:name w:val="样式 22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5">
    <w:name w:val="样式 22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6">
    <w:name w:val="样式 22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7">
    <w:name w:val="样式 22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8">
    <w:name w:val="样式 22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9">
    <w:name w:val="样式 22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0">
    <w:name w:val="样式 22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1">
    <w:name w:val="样式 22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2">
    <w:name w:val="样式 23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3">
    <w:name w:val="样式 23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4">
    <w:name w:val="样式 23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5">
    <w:name w:val="样式 23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6">
    <w:name w:val="样式 23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7">
    <w:name w:val="样式 23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8">
    <w:name w:val="样式 23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9">
    <w:name w:val="样式 23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0">
    <w:name w:val="样式 23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1">
    <w:name w:val="样式 23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2">
    <w:name w:val="样式 24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3">
    <w:name w:val="样式 24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4">
    <w:name w:val="样式 24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5">
    <w:name w:val="样式 24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6">
    <w:name w:val="样式 24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7">
    <w:name w:val="样式 24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8">
    <w:name w:val="样式 24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9">
    <w:name w:val="样式 24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0">
    <w:name w:val="样式 24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1">
    <w:name w:val="样式 24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2">
    <w:name w:val="样式 25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3">
    <w:name w:val="样式 25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4">
    <w:name w:val="样式 25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5">
    <w:name w:val="样式 25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6">
    <w:name w:val="样式 25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7">
    <w:name w:val="样式 25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8">
    <w:name w:val="样式 25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9">
    <w:name w:val="样式 25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0">
    <w:name w:val="样式 25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1">
    <w:name w:val="样式 25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2">
    <w:name w:val="样式 26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3">
    <w:name w:val="样式 26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4">
    <w:name w:val="样式 26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5">
    <w:name w:val="样式 26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6">
    <w:name w:val="样式 26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7">
    <w:name w:val="样式 26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8">
    <w:name w:val="样式 26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9">
    <w:name w:val="样式 26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90">
    <w:name w:val="样式 26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91">
    <w:name w:val="样式 26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92">
    <w:name w:val="样式 27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93">
    <w:name w:val="样式 27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94">
    <w:name w:val="样式 27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95">
    <w:name w:val="样式 27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96">
    <w:name w:val="样式 27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97">
    <w:name w:val="样式 27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98">
    <w:name w:val="样式 27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99">
    <w:name w:val="样式 27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00">
    <w:name w:val="样式 27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01">
    <w:name w:val="样式 27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02">
    <w:name w:val="样式 28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03">
    <w:name w:val="样式 28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04">
    <w:name w:val="样式 28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05">
    <w:name w:val="样式 28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06">
    <w:name w:val="样式 28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07">
    <w:name w:val="样式 28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08">
    <w:name w:val="样式 28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09">
    <w:name w:val="样式 28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10">
    <w:name w:val="样式 28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11">
    <w:name w:val="样式 28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12">
    <w:name w:val="样式 29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13">
    <w:name w:val="样式 29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14">
    <w:name w:val="样式 29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15">
    <w:name w:val="样式 29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16">
    <w:name w:val="样式 29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17">
    <w:name w:val="样式 29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18">
    <w:name w:val="样式 29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19">
    <w:name w:val="样式 29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20">
    <w:name w:val="样式 29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21">
    <w:name w:val="样式 29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22">
    <w:name w:val="样式 30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23">
    <w:name w:val="样式 30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24">
    <w:name w:val="样式 30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25">
    <w:name w:val="样式 30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26">
    <w:name w:val="样式 30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27">
    <w:name w:val="样式 30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28">
    <w:name w:val="样式 30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29">
    <w:name w:val="样式 30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30">
    <w:name w:val="样式 30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31">
    <w:name w:val="样式 30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32">
    <w:name w:val="样式 31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33">
    <w:name w:val="样式 31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34">
    <w:name w:val="样式 31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35">
    <w:name w:val="样式 31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36">
    <w:name w:val="样式 31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37">
    <w:name w:val="样式 31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38">
    <w:name w:val="样式 31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39">
    <w:name w:val="样式 31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40">
    <w:name w:val="样式 31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41">
    <w:name w:val="样式 31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42">
    <w:name w:val="样式 32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43">
    <w:name w:val="样式 32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44">
    <w:name w:val="样式 32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45">
    <w:name w:val="样式 32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46">
    <w:name w:val="样式 32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47">
    <w:name w:val="样式 32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48">
    <w:name w:val="样式 32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49">
    <w:name w:val="样式 32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50">
    <w:name w:val="样式 32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51">
    <w:name w:val="样式 32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52">
    <w:name w:val="样式 33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53">
    <w:name w:val="样式 33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54">
    <w:name w:val="样式 33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55">
    <w:name w:val="样式 33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56">
    <w:name w:val="样式 33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57">
    <w:name w:val="样式 33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58">
    <w:name w:val="样式 33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59">
    <w:name w:val="样式 33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60">
    <w:name w:val="样式 33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61">
    <w:name w:val="样式 33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62">
    <w:name w:val="样式 34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63">
    <w:name w:val="样式 34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64">
    <w:name w:val="样式 34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65">
    <w:name w:val="样式 34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66">
    <w:name w:val="样式 34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67">
    <w:name w:val="样式 34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68">
    <w:name w:val="样式 34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69">
    <w:name w:val="样式 34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70">
    <w:name w:val="样式 34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71">
    <w:name w:val="样式 34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72">
    <w:name w:val="样式 35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73">
    <w:name w:val="样式 35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74">
    <w:name w:val="样式 35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75">
    <w:name w:val="样式 35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76">
    <w:name w:val="样式 35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77">
    <w:name w:val="样式 35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78">
    <w:name w:val="样式 35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79">
    <w:name w:val="样式 35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80">
    <w:name w:val="样式 35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81">
    <w:name w:val="样式 35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82">
    <w:name w:val="样式 36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83">
    <w:name w:val="样式 36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84">
    <w:name w:val="样式 36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85">
    <w:name w:val="样式 36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86">
    <w:name w:val="样式 36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87">
    <w:name w:val="样式 36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88">
    <w:name w:val="样式 36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89">
    <w:name w:val="样式 36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90">
    <w:name w:val="样式 36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91">
    <w:name w:val="样式 36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92">
    <w:name w:val="样式 37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93">
    <w:name w:val="样式 37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94">
    <w:name w:val="样式 37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95">
    <w:name w:val="样式 37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96">
    <w:name w:val="样式 37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97">
    <w:name w:val="样式 37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98">
    <w:name w:val="样式 37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99">
    <w:name w:val="样式 37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00">
    <w:name w:val="样式 37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01">
    <w:name w:val="样式 37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02">
    <w:name w:val="样式 38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03">
    <w:name w:val="样式 38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04">
    <w:name w:val="样式 38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05">
    <w:name w:val="样式 38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06">
    <w:name w:val="样式 38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07">
    <w:name w:val="样式 38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08">
    <w:name w:val="样式 38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09">
    <w:name w:val="样式 38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10">
    <w:name w:val="样式 38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11">
    <w:name w:val="样式 38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12">
    <w:name w:val="样式 39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13">
    <w:name w:val="样式 39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14">
    <w:name w:val="样式 39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15">
    <w:name w:val="样式 39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16">
    <w:name w:val="样式 39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17">
    <w:name w:val="样式 39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18">
    <w:name w:val="样式 39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19">
    <w:name w:val="样式 39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20">
    <w:name w:val="样式 39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21">
    <w:name w:val="样式 39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22">
    <w:name w:val="样式 40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23">
    <w:name w:val="样式 40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24">
    <w:name w:val="样式 40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25">
    <w:name w:val="样式 40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26">
    <w:name w:val="样式 40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27">
    <w:name w:val="样式 40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28">
    <w:name w:val="样式 40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29">
    <w:name w:val="样式 40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30">
    <w:name w:val="样式 40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31">
    <w:name w:val="样式 40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32">
    <w:name w:val="样式 41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33">
    <w:name w:val="样式 41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34">
    <w:name w:val="样式 41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35">
    <w:name w:val="样式 41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36">
    <w:name w:val="样式 41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37">
    <w:name w:val="样式 41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38">
    <w:name w:val="样式 41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39">
    <w:name w:val="样式 41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40">
    <w:name w:val="样式 41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41">
    <w:name w:val="样式 41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42">
    <w:name w:val="样式 42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43">
    <w:name w:val="样式 42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44">
    <w:name w:val="样式 42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45">
    <w:name w:val="样式 42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46">
    <w:name w:val="样式 42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47">
    <w:name w:val="样式 42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48">
    <w:name w:val="样式 42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49">
    <w:name w:val="样式 42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50">
    <w:name w:val="样式 42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51">
    <w:name w:val="样式 42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52">
    <w:name w:val="样式 43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53">
    <w:name w:val="样式 43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54">
    <w:name w:val="样式 43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55">
    <w:name w:val="样式 43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56">
    <w:name w:val="样式 43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57">
    <w:name w:val="样式 43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58">
    <w:name w:val="样式 43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59">
    <w:name w:val="样式 437 10 磅"/>
    <w:rPr>
      <w:rFonts w:ascii="Times New Roman Regular" w:eastAsia="宋体" w:cs="Times New Roman Regular" w:hAnsi="Times New Roman Regular"/>
      <w:b/>
      <w:bCs/>
      <w:kern w:val="2"/>
      <w:sz w:val="21"/>
      <w:szCs w:val="21"/>
      <w:lang w:val="en-US" w:eastAsia="zh-CN" w:bidi="ar-SA"/>
    </w:rPr>
  </w:style>
  <w:style w:type="paragraph" w:customStyle="1" w:styleId="460">
    <w:name w:val="样式 43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61">
    <w:name w:val="样式 43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62">
    <w:name w:val="样式 44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63">
    <w:name w:val="样式 44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64">
    <w:name w:val="样式 44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65">
    <w:name w:val="样式 44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66">
    <w:name w:val="样式 44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67">
    <w:name w:val="样式 44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68">
    <w:name w:val="样式 44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69">
    <w:name w:val="样式 44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70">
    <w:name w:val="样式 44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71">
    <w:name w:val="样式 44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72">
    <w:name w:val="样式 45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73">
    <w:name w:val="样式 45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74">
    <w:name w:val="样式 45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75">
    <w:name w:val="样式 45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76">
    <w:name w:val="样式 45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77">
    <w:name w:val="样式 45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78">
    <w:name w:val="样式 45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79">
    <w:name w:val="样式 45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80">
    <w:name w:val="样式 45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81">
    <w:name w:val="样式 45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82">
    <w:name w:val="样式 46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83">
    <w:name w:val="样式 46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84">
    <w:name w:val="样式 46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85">
    <w:name w:val="样式 46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86">
    <w:name w:val="样式 46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87">
    <w:name w:val="样式 46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88">
    <w:name w:val="样式 46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89">
    <w:name w:val="样式 46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90">
    <w:name w:val="样式 46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91">
    <w:name w:val="样式 46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92">
    <w:name w:val="样式 47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93">
    <w:name w:val="样式 47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94">
    <w:name w:val="样式 47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95">
    <w:name w:val="样式 47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96">
    <w:name w:val="样式 47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97">
    <w:name w:val="样式 47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98">
    <w:name w:val="样式 47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99">
    <w:name w:val="样式 47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00">
    <w:name w:val="样式 47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01">
    <w:name w:val="样式 47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02">
    <w:name w:val="样式 48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03">
    <w:name w:val="样式 48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04">
    <w:name w:val="样式 48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05">
    <w:name w:val="样式 48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06">
    <w:name w:val="样式 48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07">
    <w:name w:val="样式 48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08">
    <w:name w:val="样式 48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09">
    <w:name w:val="样式 487 10 磅"/>
    <w:rPr>
      <w:rFonts w:ascii="Times New Roman Regular" w:eastAsia="宋体" w:cs="Times New Roman Regular" w:hAnsi="Times New Roman Regular"/>
      <w:b/>
      <w:bCs/>
      <w:kern w:val="2"/>
      <w:sz w:val="21"/>
      <w:szCs w:val="21"/>
      <w:lang w:val="en-US" w:eastAsia="zh-CN" w:bidi="ar-SA"/>
    </w:rPr>
  </w:style>
  <w:style w:type="paragraph" w:customStyle="1" w:styleId="510">
    <w:name w:val="样式 48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11">
    <w:name w:val="样式 48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12">
    <w:name w:val="样式 49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13">
    <w:name w:val="样式 49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14">
    <w:name w:val="样式 49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15">
    <w:name w:val="样式 49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16">
    <w:name w:val="样式 49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17">
    <w:name w:val="样式 49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18">
    <w:name w:val="样式 49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19">
    <w:name w:val="样式 49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20">
    <w:name w:val="样式 49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21">
    <w:name w:val="样式 49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22">
    <w:name w:val="样式 50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23">
    <w:name w:val="样式 50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24">
    <w:name w:val="样式 50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25">
    <w:name w:val="样式 50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26">
    <w:name w:val="样式 50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27">
    <w:name w:val="样式 50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28">
    <w:name w:val="样式 50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29">
    <w:name w:val="样式 50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30">
    <w:name w:val="样式 50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31">
    <w:name w:val="样式 50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32">
    <w:name w:val="样式 51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33">
    <w:name w:val="样式 51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34">
    <w:name w:val="样式 512 10 磅"/>
    <w:rPr>
      <w:rFonts w:ascii="Times New Roman Regular" w:eastAsia="宋体" w:cs="Times New Roman Regular" w:hAnsi="Times New Roman Regular"/>
      <w:b/>
      <w:bCs/>
      <w:kern w:val="2"/>
      <w:sz w:val="21"/>
      <w:szCs w:val="21"/>
      <w:lang w:val="en-US" w:eastAsia="zh-CN" w:bidi="ar-SA"/>
    </w:rPr>
  </w:style>
  <w:style w:type="paragraph" w:customStyle="1" w:styleId="535">
    <w:name w:val="样式 51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36">
    <w:name w:val="样式 51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37">
    <w:name w:val="样式 51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38">
    <w:name w:val="样式 51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39">
    <w:name w:val="样式 51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40">
    <w:name w:val="样式 51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41">
    <w:name w:val="样式 51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42">
    <w:name w:val="样式 52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43">
    <w:name w:val="样式 52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44">
    <w:name w:val="样式 52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45">
    <w:name w:val="样式 52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46">
    <w:name w:val="样式 52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47">
    <w:name w:val="样式 52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48">
    <w:name w:val="样式 52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49">
    <w:name w:val="样式 52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50">
    <w:name w:val="样式 52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51">
    <w:name w:val="样式 52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52">
    <w:name w:val="样式 53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53">
    <w:name w:val="样式 53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54">
    <w:name w:val="样式 53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55">
    <w:name w:val="样式 53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56">
    <w:name w:val="样式 53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57">
    <w:name w:val="样式 53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58">
    <w:name w:val="样式 53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59">
    <w:name w:val="样式 53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60">
    <w:name w:val="样式 53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61">
    <w:name w:val="样式 53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62">
    <w:name w:val="样式 54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63">
    <w:name w:val="样式 54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64">
    <w:name w:val="样式 54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65">
    <w:name w:val="样式 54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66">
    <w:name w:val="样式 54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67">
    <w:name w:val="样式 54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68">
    <w:name w:val="样式 54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69">
    <w:name w:val="样式 54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70">
    <w:name w:val="样式 54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71">
    <w:name w:val="样式 54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72">
    <w:name w:val="样式 55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73">
    <w:name w:val="样式 55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74">
    <w:name w:val="样式 55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75">
    <w:name w:val="样式 55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76">
    <w:name w:val="样式 55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77">
    <w:name w:val="样式 55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78">
    <w:name w:val="样式 55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79">
    <w:name w:val="样式 55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80">
    <w:name w:val="样式 55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81">
    <w:name w:val="样式 55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82">
    <w:name w:val="样式 56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83">
    <w:name w:val="样式 56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84">
    <w:name w:val="样式 562 10 磅"/>
    <w:rPr>
      <w:rFonts w:ascii="Times New Roman Regular" w:eastAsia="宋体" w:cs="Times New Roman Regular" w:hAnsi="Times New Roman Regular"/>
      <w:b/>
      <w:bCs/>
      <w:kern w:val="2"/>
      <w:sz w:val="21"/>
      <w:szCs w:val="21"/>
      <w:lang w:val="en-US" w:eastAsia="zh-CN" w:bidi="ar-SA"/>
    </w:rPr>
  </w:style>
  <w:style w:type="paragraph" w:customStyle="1" w:styleId="585">
    <w:name w:val="样式 56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86">
    <w:name w:val="样式 56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87">
    <w:name w:val="样式 56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88">
    <w:name w:val="样式 56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89">
    <w:name w:val="样式 56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90">
    <w:name w:val="样式 56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91">
    <w:name w:val="样式 56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92">
    <w:name w:val="样式 57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93">
    <w:name w:val="样式 57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94">
    <w:name w:val="样式 57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95">
    <w:name w:val="样式 57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96">
    <w:name w:val="样式 57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97">
    <w:name w:val="样式 57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98">
    <w:name w:val="样式 57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99">
    <w:name w:val="样式 57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00">
    <w:name w:val="样式 57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01">
    <w:name w:val="样式 57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02">
    <w:name w:val="样式 58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03">
    <w:name w:val="样式 58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04">
    <w:name w:val="样式 58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05">
    <w:name w:val="样式 58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06">
    <w:name w:val="样式 58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07">
    <w:name w:val="样式 58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08">
    <w:name w:val="样式 58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09">
    <w:name w:val="样式 58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10">
    <w:name w:val="样式 58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11">
    <w:name w:val="样式 58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12">
    <w:name w:val="样式 59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13">
    <w:name w:val="样式 59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14">
    <w:name w:val="样式 59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15">
    <w:name w:val="样式 59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16">
    <w:name w:val="样式 59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17">
    <w:name w:val="样式 59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18">
    <w:name w:val="样式 59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19">
    <w:name w:val="样式 59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20">
    <w:name w:val="样式 59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21">
    <w:name w:val="样式 59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22">
    <w:name w:val="样式 60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23">
    <w:name w:val="样式 60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24">
    <w:name w:val="样式 60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25">
    <w:name w:val="样式 60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26">
    <w:name w:val="样式 60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27">
    <w:name w:val="样式 60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28">
    <w:name w:val="样式 60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29">
    <w:name w:val="样式 60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30">
    <w:name w:val="样式 60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31">
    <w:name w:val="样式 60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32">
    <w:name w:val="样式 61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33">
    <w:name w:val="样式 61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34">
    <w:name w:val="样式 61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35">
    <w:name w:val="样式 61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36">
    <w:name w:val="样式 61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37">
    <w:name w:val="样式 61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38">
    <w:name w:val="样式 61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39">
    <w:name w:val="样式 61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40">
    <w:name w:val="样式 61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41">
    <w:name w:val="样式 61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42">
    <w:name w:val="样式 62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43">
    <w:name w:val="样式 62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44">
    <w:name w:val="样式 62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45">
    <w:name w:val="样式 62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46">
    <w:name w:val="样式 62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47">
    <w:name w:val="样式 62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48">
    <w:name w:val="样式 62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49">
    <w:name w:val="样式 62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50">
    <w:name w:val="样式 62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51">
    <w:name w:val="样式 62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52">
    <w:name w:val="样式 63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53">
    <w:name w:val="样式 63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54">
    <w:name w:val="样式 63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55">
    <w:name w:val="样式 63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56">
    <w:name w:val="样式 63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57">
    <w:name w:val="样式 63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58">
    <w:name w:val="样式 63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59">
    <w:name w:val="样式 63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60">
    <w:name w:val="样式 63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61">
    <w:name w:val="样式 63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62">
    <w:name w:val="样式 64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63">
    <w:name w:val="样式 64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64">
    <w:name w:val="样式 64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65">
    <w:name w:val="样式 64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66">
    <w:name w:val="样式 64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67">
    <w:name w:val="样式 64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68">
    <w:name w:val="样式 64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69">
    <w:name w:val="样式 64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70">
    <w:name w:val="样式 64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71">
    <w:name w:val="样式 64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72">
    <w:name w:val="样式 65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73">
    <w:name w:val="样式 65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74">
    <w:name w:val="样式 65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75">
    <w:name w:val="样式 65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76">
    <w:name w:val="样式 65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77">
    <w:name w:val="样式 65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78">
    <w:name w:val="样式 65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79">
    <w:name w:val="样式 65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80">
    <w:name w:val="样式 65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81">
    <w:name w:val="样式 65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82">
    <w:name w:val="样式 66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83">
    <w:name w:val="样式 66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84">
    <w:name w:val="样式 66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85">
    <w:name w:val="样式 66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86">
    <w:name w:val="样式 66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87">
    <w:name w:val="样式 66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88">
    <w:name w:val="样式 66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89">
    <w:name w:val="样式 66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90">
    <w:name w:val="样式 66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91">
    <w:name w:val="样式 66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92">
    <w:name w:val="样式 67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93">
    <w:name w:val="样式 67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94">
    <w:name w:val="样式 67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95">
    <w:name w:val="样式 67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96">
    <w:name w:val="样式 67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97">
    <w:name w:val="样式 67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98">
    <w:name w:val="样式 67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99">
    <w:name w:val="样式 67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00">
    <w:name w:val="样式 67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01">
    <w:name w:val="样式 67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02">
    <w:name w:val="样式 68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03">
    <w:name w:val="样式 68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04">
    <w:name w:val="样式 68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05">
    <w:name w:val="样式 68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06">
    <w:name w:val="样式 68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07">
    <w:name w:val="样式 68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08">
    <w:name w:val="样式 68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09">
    <w:name w:val="样式 68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10">
    <w:name w:val="样式 68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11">
    <w:name w:val="样式 68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12">
    <w:name w:val="样式 69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13">
    <w:name w:val="样式 69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14">
    <w:name w:val="样式 69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15">
    <w:name w:val="样式 69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16">
    <w:name w:val="样式 69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17">
    <w:name w:val="样式 69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18">
    <w:name w:val="样式 69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19">
    <w:name w:val="样式 69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20">
    <w:name w:val="样式 69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21">
    <w:name w:val="样式 69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22">
    <w:name w:val="样式 70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23">
    <w:name w:val="样式 70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24">
    <w:name w:val="样式 70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25">
    <w:name w:val="样式 70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26">
    <w:name w:val="样式 70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27">
    <w:name w:val="样式 70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28">
    <w:name w:val="样式 70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29">
    <w:name w:val="样式 70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30">
    <w:name w:val="样式 70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31">
    <w:name w:val="样式 70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32">
    <w:name w:val="样式 71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33">
    <w:name w:val="样式 71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34">
    <w:name w:val="样式 71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35">
    <w:name w:val="样式 71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36">
    <w:name w:val="样式 71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37">
    <w:name w:val="样式 71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38">
    <w:name w:val="样式 71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39">
    <w:name w:val="样式 71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40">
    <w:name w:val="样式 71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41">
    <w:name w:val="样式 71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42">
    <w:name w:val="样式 72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43">
    <w:name w:val="样式 72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44">
    <w:name w:val="样式 72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45">
    <w:name w:val="样式 72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46">
    <w:name w:val="样式 72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47">
    <w:name w:val="样式 72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48">
    <w:name w:val="样式 72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49">
    <w:name w:val="样式 72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50">
    <w:name w:val="样式 72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51">
    <w:name w:val="样式 72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52">
    <w:name w:val="样式 73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53">
    <w:name w:val="样式 73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54">
    <w:name w:val="样式 73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55">
    <w:name w:val="样式 73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56">
    <w:name w:val="样式 73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57">
    <w:name w:val="样式 73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58">
    <w:name w:val="样式 73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59">
    <w:name w:val="样式 73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60">
    <w:name w:val="样式 73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61">
    <w:name w:val="样式 73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62">
    <w:name w:val="样式 74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63">
    <w:name w:val="样式 74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64">
    <w:name w:val="样式 74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65">
    <w:name w:val="样式 74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66">
    <w:name w:val="样式 74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67">
    <w:name w:val="样式 74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68">
    <w:name w:val="样式 74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69">
    <w:name w:val="样式 747 10 磅"/>
    <w:rPr>
      <w:rFonts w:ascii="Times New Roman Regular" w:eastAsia="宋体" w:cs="Times New Roman Regular" w:hAnsi="Times New Roman Regular"/>
      <w:b/>
      <w:bCs/>
      <w:kern w:val="2"/>
      <w:sz w:val="21"/>
      <w:szCs w:val="21"/>
      <w:lang w:val="en-US" w:eastAsia="zh-CN" w:bidi="ar-SA"/>
    </w:rPr>
  </w:style>
  <w:style w:type="paragraph" w:customStyle="1" w:styleId="770">
    <w:name w:val="样式 74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71">
    <w:name w:val="样式 74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72">
    <w:name w:val="样式 75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73">
    <w:name w:val="样式 75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74">
    <w:name w:val="样式 75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75">
    <w:name w:val="样式 75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76">
    <w:name w:val="样式 75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77">
    <w:name w:val="样式 75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78">
    <w:name w:val="样式 75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79">
    <w:name w:val="样式 75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80">
    <w:name w:val="样式 75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81">
    <w:name w:val="样式 75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82">
    <w:name w:val="样式 76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83">
    <w:name w:val="样式 76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84">
    <w:name w:val="样式 76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85">
    <w:name w:val="样式 76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86">
    <w:name w:val="样式 76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87">
    <w:name w:val="样式 76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88">
    <w:name w:val="样式 76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89">
    <w:name w:val="样式 76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90">
    <w:name w:val="样式 76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91">
    <w:name w:val="样式 76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92">
    <w:name w:val="样式 77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93">
    <w:name w:val="样式 77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94">
    <w:name w:val="样式 77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95">
    <w:name w:val="样式 77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96">
    <w:name w:val="样式 77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97">
    <w:name w:val="样式 77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98">
    <w:name w:val="样式 77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99">
    <w:name w:val="样式 77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00">
    <w:name w:val="样式 77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01">
    <w:name w:val="样式 77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02">
    <w:name w:val="样式 78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03">
    <w:name w:val="样式 78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04">
    <w:name w:val="样式 78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05">
    <w:name w:val="样式 78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06">
    <w:name w:val="样式 78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07">
    <w:name w:val="样式 78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08">
    <w:name w:val="样式 78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09">
    <w:name w:val="样式 78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10">
    <w:name w:val="样式 78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11">
    <w:name w:val="样式 78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12">
    <w:name w:val="样式 79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13">
    <w:name w:val="样式 79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14">
    <w:name w:val="样式 79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15">
    <w:name w:val="样式 79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16">
    <w:name w:val="样式 79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17">
    <w:name w:val="样式 79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18">
    <w:name w:val="样式 79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19">
    <w:name w:val="样式 79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20">
    <w:name w:val="样式 79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21">
    <w:name w:val="样式 79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22">
    <w:name w:val="样式 80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23">
    <w:name w:val="样式 80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24">
    <w:name w:val="样式 80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25">
    <w:name w:val="样式 80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26">
    <w:name w:val="样式 80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27">
    <w:name w:val="样式 80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28">
    <w:name w:val="样式 80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29">
    <w:name w:val="样式 80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30">
    <w:name w:val="样式 80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31">
    <w:name w:val="样式 80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32">
    <w:name w:val="样式 81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33">
    <w:name w:val="样式 81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34">
    <w:name w:val="样式 81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35">
    <w:name w:val="样式 81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36">
    <w:name w:val="样式 81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37">
    <w:name w:val="样式 81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38">
    <w:name w:val="样式 81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39">
    <w:name w:val="样式 81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40">
    <w:name w:val="样式 81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41">
    <w:name w:val="样式 81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42">
    <w:name w:val="样式 82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43">
    <w:name w:val="样式 82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44">
    <w:name w:val="样式 822 10 磅"/>
    <w:rPr>
      <w:rFonts w:ascii="Times New Roman Regular" w:eastAsia="宋体" w:cs="Times New Roman Regular" w:hAnsi="Times New Roman Regular"/>
      <w:b/>
      <w:bCs/>
      <w:kern w:val="2"/>
      <w:sz w:val="21"/>
      <w:szCs w:val="21"/>
      <w:lang w:val="en-US" w:eastAsia="zh-CN" w:bidi="ar-SA"/>
    </w:rPr>
  </w:style>
  <w:style w:type="paragraph" w:customStyle="1" w:styleId="845">
    <w:name w:val="样式 82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46">
    <w:name w:val="样式 82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47">
    <w:name w:val="样式 82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48">
    <w:name w:val="样式 82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49">
    <w:name w:val="1级"/>
    <w:next w:val="20"/>
    <w:rPr>
      <w:rFonts w:ascii="Times New Roman Regular" w:eastAsia="宋体" w:cs="Times New Roman Regular" w:hAnsi="Times New Roman Regular"/>
      <w:b/>
      <w:color w:val="000000"/>
      <w:kern w:val="2"/>
      <w:sz w:val="24"/>
      <w:szCs w:val="24"/>
      <w:lang w:val="en-US" w:eastAsia="zh-CN" w:bidi="ar-SA"/>
    </w:rPr>
  </w:style>
  <w:style w:type="paragraph" w:customStyle="1" w:styleId="850">
    <w:name w:val="样式 82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51">
    <w:name w:val="样式 82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52">
    <w:name w:val="样式 82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53">
    <w:name w:val="样式 83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54">
    <w:name w:val="样式 83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55">
    <w:name w:val="样式 83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56">
    <w:name w:val="样式 83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57">
    <w:name w:val="样式 83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58">
    <w:name w:val="样式 83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59">
    <w:name w:val="样式 83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60">
    <w:name w:val="样式 83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61">
    <w:name w:val="样式 83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62">
    <w:name w:val="样式 83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63">
    <w:name w:val="样式 84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64">
    <w:name w:val="样式 84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65">
    <w:name w:val="样式 84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66">
    <w:name w:val="样式 84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67">
    <w:name w:val="样式 84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68">
    <w:name w:val="样式 84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69">
    <w:name w:val="样式 84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70">
    <w:name w:val="样式 84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71">
    <w:name w:val="样式 84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72">
    <w:name w:val="样式 84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73">
    <w:name w:val="样式 85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74">
    <w:name w:val="样式 85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75">
    <w:name w:val="样式 85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76">
    <w:name w:val="样式 85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77">
    <w:name w:val="样式 85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78">
    <w:name w:val="样式 85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79">
    <w:name w:val="样式 85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80">
    <w:name w:val="样式 85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81">
    <w:name w:val="样式 85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82">
    <w:name w:val="样式 85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83">
    <w:name w:val="样式 86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84">
    <w:name w:val="样式 86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85">
    <w:name w:val="样式 86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86">
    <w:name w:val="样式 86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87">
    <w:name w:val="样式 86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88">
    <w:name w:val="样式 86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89">
    <w:name w:val="样式 86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90">
    <w:name w:val="样式 86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91">
    <w:name w:val="样式 86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92">
    <w:name w:val="样式 86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93">
    <w:name w:val="样式 87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94">
    <w:name w:val="样式 87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95">
    <w:name w:val="样式 87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96">
    <w:name w:val="样式 87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97">
    <w:name w:val="样式 87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98">
    <w:name w:val="样式 87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99">
    <w:name w:val="样式 87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00">
    <w:name w:val="样式 87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01">
    <w:name w:val="样式 87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02">
    <w:name w:val="样式 87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03">
    <w:name w:val="样式 88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04">
    <w:name w:val="样式 88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05">
    <w:name w:val="样式 88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06">
    <w:name w:val="样式 88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07">
    <w:name w:val="样式 88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08">
    <w:name w:val="样式 88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09">
    <w:name w:val="样式 88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10">
    <w:name w:val="样式 88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11">
    <w:name w:val="样式 88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12">
    <w:name w:val="样式 88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13">
    <w:name w:val="样式 89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14">
    <w:name w:val="样式 89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15">
    <w:name w:val="样式 89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16">
    <w:name w:val="样式 89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17">
    <w:name w:val="样式 89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18">
    <w:name w:val="样式 89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19">
    <w:name w:val="样式 89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20">
    <w:name w:val="样式 89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21">
    <w:name w:val="样式 89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22">
    <w:name w:val="样式 89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23">
    <w:name w:val="样式 90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24">
    <w:name w:val="样式 901 10 磅"/>
    <w:rPr>
      <w:rFonts w:ascii="Times New Roman Regular" w:eastAsia="宋体" w:cs="Times New Roman Regular" w:hAnsi="Times New Roman Regular"/>
      <w:b/>
      <w:bCs/>
      <w:kern w:val="2"/>
      <w:sz w:val="21"/>
      <w:szCs w:val="21"/>
      <w:lang w:val="en-US" w:eastAsia="zh-CN" w:bidi="ar-SA"/>
    </w:rPr>
  </w:style>
  <w:style w:type="paragraph" w:customStyle="1" w:styleId="925">
    <w:name w:val="样式 90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26">
    <w:name w:val="样式 90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27">
    <w:name w:val="样式 90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28">
    <w:name w:val="样式 90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29">
    <w:name w:val="样式 90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30">
    <w:name w:val="样式 90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31">
    <w:name w:val="样式 90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32">
    <w:name w:val="样式 90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33">
    <w:name w:val="样式 91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34">
    <w:name w:val="样式 91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35">
    <w:name w:val="样式 91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36">
    <w:name w:val="样式 91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37">
    <w:name w:val="样式 91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38">
    <w:name w:val="样式 91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39">
    <w:name w:val="样式 91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40">
    <w:name w:val="样式 91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41">
    <w:name w:val="样式 91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42">
    <w:name w:val="样式 91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43">
    <w:name w:val="样式 92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44">
    <w:name w:val="样式 92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45">
    <w:name w:val="样式 92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46">
    <w:name w:val="样式 92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47">
    <w:name w:val="样式 92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48">
    <w:name w:val="样式 92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49">
    <w:name w:val="样式 92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50">
    <w:name w:val="样式 92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51">
    <w:name w:val="样式 92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52">
    <w:name w:val="样式 92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53">
    <w:name w:val="样式 93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54">
    <w:name w:val="样式 93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55">
    <w:name w:val="样式 93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56">
    <w:name w:val="样式 93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57">
    <w:name w:val="样式 93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58">
    <w:name w:val="样式 93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59">
    <w:name w:val="样式 93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60">
    <w:name w:val="样式 93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61">
    <w:name w:val="样式 93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62">
    <w:name w:val="样式 93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63">
    <w:name w:val="样式 94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64">
    <w:name w:val="样式 94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65">
    <w:name w:val="样式 94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66">
    <w:name w:val="样式 94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67">
    <w:name w:val="样式 94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68">
    <w:name w:val="样式 94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69">
    <w:name w:val="样式 946 10 磅"/>
    <w:rPr>
      <w:rFonts w:ascii="Times New Roman Regular" w:eastAsia="宋体" w:cs="Times New Roman Regular" w:hAnsi="Times New Roman Regular"/>
      <w:b/>
      <w:bCs/>
      <w:kern w:val="2"/>
      <w:sz w:val="21"/>
      <w:szCs w:val="21"/>
      <w:lang w:val="en-US" w:eastAsia="zh-CN" w:bidi="ar-SA"/>
    </w:rPr>
  </w:style>
  <w:style w:type="paragraph" w:customStyle="1" w:styleId="970">
    <w:name w:val="样式 94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71">
    <w:name w:val="样式 94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72">
    <w:name w:val="样式 94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73">
    <w:name w:val="样式 95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74">
    <w:name w:val="样式 95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75">
    <w:name w:val="样式 95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76">
    <w:name w:val="样式 95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77">
    <w:name w:val="样式 95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78">
    <w:name w:val="样式 95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79">
    <w:name w:val="样式 95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80">
    <w:name w:val="样式 95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81">
    <w:name w:val="样式 95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82">
    <w:name w:val="样式 95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83">
    <w:name w:val="样式 96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84">
    <w:name w:val="样式 96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85">
    <w:name w:val="样式 96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86">
    <w:name w:val="样式 96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87">
    <w:name w:val="样式 96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88">
    <w:name w:val="样式 96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89">
    <w:name w:val="样式 96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90">
    <w:name w:val="样式 96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91">
    <w:name w:val="样式 96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92">
    <w:name w:val="样式 96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93">
    <w:name w:val="样式 97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94">
    <w:name w:val="样式 97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95">
    <w:name w:val="样式 97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96">
    <w:name w:val="样式 97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97">
    <w:name w:val="样式 97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98">
    <w:name w:val="样式 97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99">
    <w:name w:val="样式 97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00">
    <w:name w:val="样式 97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01">
    <w:name w:val="样式 97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02">
    <w:name w:val="样式 97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03">
    <w:name w:val="样式 98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04">
    <w:name w:val="样式 98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05">
    <w:name w:val="样式 98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06">
    <w:name w:val="样式 98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07">
    <w:name w:val="样式 98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08">
    <w:name w:val="样式 98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09">
    <w:name w:val="样式 98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10">
    <w:name w:val="样式 98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11">
    <w:name w:val="样式 98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12">
    <w:name w:val="样式 98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13">
    <w:name w:val="样式 99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14">
    <w:name w:val="样式 99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15">
    <w:name w:val="样式 99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16">
    <w:name w:val="样式 99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17">
    <w:name w:val="样式 99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18">
    <w:name w:val="样式 99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19">
    <w:name w:val="样式 99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20">
    <w:name w:val="样式 99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21">
    <w:name w:val="样式 99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22">
    <w:name w:val="样式 99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23">
    <w:name w:val="样式 100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24">
    <w:name w:val="样式 100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25">
    <w:name w:val="样式 100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26">
    <w:name w:val="样式 100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27">
    <w:name w:val="样式 100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28">
    <w:name w:val="样式 100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29">
    <w:name w:val="样式 100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30">
    <w:name w:val="样式 100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31">
    <w:name w:val="样式 100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32">
    <w:name w:val="样式 100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33">
    <w:name w:val="样式 101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34">
    <w:name w:val="样式 101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35">
    <w:name w:val="样式 101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36">
    <w:name w:val="样式 101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37">
    <w:name w:val="样式 101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38">
    <w:name w:val="样式 101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39">
    <w:name w:val="样式 101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40">
    <w:name w:val="样式 101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41">
    <w:name w:val="样式 101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42">
    <w:name w:val="样式 101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43">
    <w:name w:val="样式 102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44">
    <w:name w:val="样式 102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45">
    <w:name w:val="样式 102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46">
    <w:name w:val="样式 102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47">
    <w:name w:val="样式 102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48">
    <w:name w:val="样式 102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49">
    <w:name w:val="样式 102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50">
    <w:name w:val="样式 102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51">
    <w:name w:val="样式 102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52">
    <w:name w:val="样式 102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53">
    <w:name w:val="样式 103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54">
    <w:name w:val="样式 1031 10 磅"/>
    <w:rPr>
      <w:rFonts w:ascii="Times New Roman Regular" w:eastAsia="宋体" w:cs="Times New Roman Regular" w:hAnsi="Times New Roman Regular"/>
      <w:b/>
      <w:bCs/>
      <w:kern w:val="2"/>
      <w:sz w:val="21"/>
      <w:szCs w:val="21"/>
      <w:lang w:val="en-US" w:eastAsia="zh-CN" w:bidi="ar-SA"/>
    </w:rPr>
  </w:style>
  <w:style w:type="paragraph" w:customStyle="1" w:styleId="1055">
    <w:name w:val="样式 103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56">
    <w:name w:val="样式 103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57">
    <w:name w:val="样式 103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58">
    <w:name w:val="样式 103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59">
    <w:name w:val="样式 103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60">
    <w:name w:val="样式 103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61">
    <w:name w:val="样式 103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62">
    <w:name w:val="样式 103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63">
    <w:name w:val="样式 104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64">
    <w:name w:val="样式 104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65">
    <w:name w:val="样式 104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66">
    <w:name w:val="样式 104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67">
    <w:name w:val="样式 104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68">
    <w:name w:val="样式 104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69">
    <w:name w:val="样式 1046 10 磅"/>
    <w:rPr>
      <w:rFonts w:ascii="Times New Roman Regular" w:eastAsia="宋体" w:cs="Times New Roman Regular" w:hAnsi="Times New Roman Regular"/>
      <w:b/>
      <w:bCs/>
      <w:kern w:val="2"/>
      <w:sz w:val="21"/>
      <w:szCs w:val="21"/>
      <w:lang w:val="en-US" w:eastAsia="zh-CN" w:bidi="ar-SA"/>
    </w:rPr>
  </w:style>
  <w:style w:type="paragraph" w:customStyle="1" w:styleId="1070">
    <w:name w:val="样式 104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71">
    <w:name w:val="样式 104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72">
    <w:name w:val="样式 104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73">
    <w:name w:val="样式 105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74">
    <w:name w:val="样式 105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75">
    <w:name w:val="样式 105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76">
    <w:name w:val="样式 105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77">
    <w:name w:val="样式 105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78">
    <w:name w:val="样式 105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79">
    <w:name w:val="样式 105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80">
    <w:name w:val="样式 105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81">
    <w:name w:val="样式 105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82">
    <w:name w:val="样式 105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83">
    <w:name w:val="样式 106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84">
    <w:name w:val="样式 106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85">
    <w:name w:val="样式 106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86">
    <w:name w:val="样式 106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87">
    <w:name w:val="样式 106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88">
    <w:name w:val="样式 106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89">
    <w:name w:val="样式 1066 10 磅"/>
    <w:rPr>
      <w:rFonts w:ascii="Times New Roman Regular" w:eastAsia="宋体" w:cs="Times New Roman Regular" w:hAnsi="Times New Roman Regular"/>
      <w:b/>
      <w:bCs/>
      <w:kern w:val="2"/>
      <w:sz w:val="21"/>
      <w:szCs w:val="21"/>
      <w:lang w:val="en-US" w:eastAsia="zh-CN" w:bidi="ar-SA"/>
    </w:rPr>
  </w:style>
  <w:style w:type="paragraph" w:customStyle="1" w:styleId="1090">
    <w:name w:val="样式 106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91">
    <w:name w:val="样式 106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92">
    <w:name w:val="样式 106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93">
    <w:name w:val="样式 107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94">
    <w:name w:val="样式 107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95">
    <w:name w:val="样式 107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96">
    <w:name w:val="样式 107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97">
    <w:name w:val="样式 107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98">
    <w:name w:val="样式 107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99">
    <w:name w:val="样式 107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00">
    <w:name w:val="样式 107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01">
    <w:name w:val="样式 107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02">
    <w:name w:val="样式 107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03">
    <w:name w:val="样式 108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04">
    <w:name w:val="样式 108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05">
    <w:name w:val="样式 108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06">
    <w:name w:val="样式 108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07">
    <w:name w:val="样式 108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08">
    <w:name w:val="样式 108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09">
    <w:name w:val="样式 108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10">
    <w:name w:val="样式 108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11">
    <w:name w:val="样式 108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12">
    <w:name w:val="样式 108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13">
    <w:name w:val="样式 109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14">
    <w:name w:val="样式 109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15">
    <w:name w:val="样式 109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16">
    <w:name w:val="样式 109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17">
    <w:name w:val="样式 109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18">
    <w:name w:val="样式 109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19">
    <w:name w:val="样式 109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20">
    <w:name w:val="样式 109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21">
    <w:name w:val="样式 109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22">
    <w:name w:val="样式 109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23">
    <w:name w:val="样式 110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24">
    <w:name w:val="样式 110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25">
    <w:name w:val="样式 110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26">
    <w:name w:val="样式 110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27">
    <w:name w:val="样式 110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28">
    <w:name w:val="样式 110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29">
    <w:name w:val="样式 110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30">
    <w:name w:val="样式 110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31">
    <w:name w:val="样式 110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32">
    <w:name w:val="样式 110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33">
    <w:name w:val="样式 111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34">
    <w:name w:val="样式 111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35">
    <w:name w:val="样式 111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36">
    <w:name w:val="样式 111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37">
    <w:name w:val="样式 111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38">
    <w:name w:val="样式 111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39">
    <w:name w:val="样式 111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40">
    <w:name w:val="样式 111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41">
    <w:name w:val="样式 111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42">
    <w:name w:val="样式 111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43">
    <w:name w:val="样式 112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44">
    <w:name w:val="样式 112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45">
    <w:name w:val="样式 112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46">
    <w:name w:val="样式 112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47">
    <w:name w:val="样式 112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48">
    <w:name w:val="样式 112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49">
    <w:name w:val="样式 112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50">
    <w:name w:val="样式 112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51">
    <w:name w:val="样式 112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52">
    <w:name w:val="样式 112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53">
    <w:name w:val="样式 113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54">
    <w:name w:val="样式 1131 10 磅"/>
    <w:rPr>
      <w:rFonts w:ascii="Times New Roman Regular" w:eastAsia="宋体" w:cs="Times New Roman Regular" w:hAnsi="Times New Roman Regular"/>
      <w:b/>
      <w:bCs/>
      <w:kern w:val="2"/>
      <w:sz w:val="21"/>
      <w:szCs w:val="21"/>
      <w:lang w:val="en-US" w:eastAsia="zh-CN" w:bidi="ar-SA"/>
    </w:rPr>
  </w:style>
  <w:style w:type="paragraph" w:customStyle="1" w:styleId="1155">
    <w:name w:val="样式 113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56">
    <w:name w:val="样式 113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57">
    <w:name w:val="样式 113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58">
    <w:name w:val="样式 113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59">
    <w:name w:val="样式 113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60">
    <w:name w:val="样式 113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61">
    <w:name w:val="样式 113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62">
    <w:name w:val="样式 113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63">
    <w:name w:val="样式 114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64">
    <w:name w:val="样式 114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65">
    <w:name w:val="样式 114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66">
    <w:name w:val="样式 114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67">
    <w:name w:val="样式 114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68">
    <w:name w:val="样式 114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69">
    <w:name w:val="样式 114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70">
    <w:name w:val="样式 114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71">
    <w:name w:val="样式 114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72">
    <w:name w:val="样式 114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73">
    <w:name w:val="样式 115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74">
    <w:name w:val="样式 115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75">
    <w:name w:val="样式 115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76">
    <w:name w:val="样式 115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77">
    <w:name w:val="样式 115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78">
    <w:name w:val="样式 115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79">
    <w:name w:val="样式 115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80">
    <w:name w:val="样式 115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81">
    <w:name w:val="样式 115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82">
    <w:name w:val="样式 115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83">
    <w:name w:val="样式 116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84">
    <w:name w:val="样式 116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85">
    <w:name w:val="样式 116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86">
    <w:name w:val="样式 116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87">
    <w:name w:val="样式 116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88">
    <w:name w:val="样式 116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89">
    <w:name w:val="样式 116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90">
    <w:name w:val="样式 116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91">
    <w:name w:val="样式 116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92">
    <w:name w:val="样式 116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93">
    <w:name w:val="样式 117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94">
    <w:name w:val="样式 117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95">
    <w:name w:val="样式 117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96">
    <w:name w:val="样式 117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97">
    <w:name w:val="样式 117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98">
    <w:name w:val="样式 117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99">
    <w:name w:val="样式 117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00">
    <w:name w:val="样式 117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01">
    <w:name w:val="样式 117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02">
    <w:name w:val="样式 117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03">
    <w:name w:val="样式 118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04">
    <w:name w:val="样式 118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05">
    <w:name w:val="样式 118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06">
    <w:name w:val="样式 118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07">
    <w:name w:val="样式 118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08">
    <w:name w:val="样式 118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09">
    <w:name w:val="样式 118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10">
    <w:name w:val="样式 118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11">
    <w:name w:val="样式 118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12">
    <w:name w:val="样式 118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13">
    <w:name w:val="样式 119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14">
    <w:name w:val="样式 119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15">
    <w:name w:val="样式 119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16">
    <w:name w:val="样式 119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17">
    <w:name w:val="样式 119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18">
    <w:name w:val="样式 119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19">
    <w:name w:val="样式 119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20">
    <w:name w:val="样式 119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21">
    <w:name w:val="样式 119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22">
    <w:name w:val="样式 119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23">
    <w:name w:val="样式 120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24">
    <w:name w:val="样式 1201 10 磅"/>
    <w:rPr>
      <w:rFonts w:ascii="Times New Roman Regular" w:eastAsia="宋体" w:cs="Times New Roman Regular" w:hAnsi="Times New Roman Regular"/>
      <w:b/>
      <w:bCs/>
      <w:kern w:val="2"/>
      <w:sz w:val="21"/>
      <w:szCs w:val="21"/>
      <w:lang w:val="en-US" w:eastAsia="zh-CN" w:bidi="ar-SA"/>
    </w:rPr>
  </w:style>
  <w:style w:type="paragraph" w:customStyle="1" w:styleId="1225">
    <w:name w:val="样式 120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26">
    <w:name w:val="样式 120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27">
    <w:name w:val="样式 120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28">
    <w:name w:val="样式 120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29">
    <w:name w:val="样式 120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30">
    <w:name w:val="样式 120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31">
    <w:name w:val="样式 120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32">
    <w:name w:val="样式 120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33">
    <w:name w:val="样式 121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34">
    <w:name w:val="样式 121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35">
    <w:name w:val="样式 121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36">
    <w:name w:val="样式 121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37">
    <w:name w:val="样式 121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38">
    <w:name w:val="样式 121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39">
    <w:name w:val="样式 121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40">
    <w:name w:val="样式 121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41">
    <w:name w:val="样式 121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42">
    <w:name w:val="样式 121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43">
    <w:name w:val="样式 122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44">
    <w:name w:val="样式 122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45">
    <w:name w:val="样式 122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46">
    <w:name w:val="样式 122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47">
    <w:name w:val="样式 122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48">
    <w:name w:val="样式 122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49">
    <w:name w:val="样式 122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50">
    <w:name w:val="样式 122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51">
    <w:name w:val="样式 122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52">
    <w:name w:val="样式 122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53">
    <w:name w:val="样式 123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54">
    <w:name w:val="样式 123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55">
    <w:name w:val="样式 123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56">
    <w:name w:val="样式 123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57">
    <w:name w:val="样式 123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58">
    <w:name w:val="样式 123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59">
    <w:name w:val="样式 1236 10 磅"/>
    <w:rPr>
      <w:rFonts w:ascii="Times New Roman Regular" w:eastAsia="宋体" w:cs="Times New Roman Regular" w:hAnsi="Times New Roman Regular"/>
      <w:b/>
      <w:bCs/>
      <w:kern w:val="2"/>
      <w:sz w:val="21"/>
      <w:szCs w:val="21"/>
      <w:lang w:val="en-US" w:eastAsia="zh-CN" w:bidi="ar-SA"/>
    </w:rPr>
  </w:style>
  <w:style w:type="paragraph" w:customStyle="1" w:styleId="1260">
    <w:name w:val="样式 123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61">
    <w:name w:val="样式 123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62">
    <w:name w:val="样式 123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63">
    <w:name w:val="样式 124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64">
    <w:name w:val="样式 1241 10 磅"/>
    <w:rPr>
      <w:rFonts w:ascii="Times New Roman Regular" w:eastAsia="宋体" w:cs="Times New Roman Regular" w:hAnsi="Times New Roman Regular"/>
      <w:b/>
      <w:bCs/>
      <w:kern w:val="2"/>
      <w:sz w:val="21"/>
      <w:szCs w:val="21"/>
      <w:lang w:val="en-US" w:eastAsia="zh-CN" w:bidi="ar-SA"/>
    </w:rPr>
  </w:style>
  <w:style w:type="paragraph" w:customStyle="1" w:styleId="1265">
    <w:name w:val="样式 124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66">
    <w:name w:val="样式 124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67">
    <w:name w:val="样式 124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68">
    <w:name w:val="样式 124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69">
    <w:name w:val="样式 1246 10 磅"/>
    <w:rPr>
      <w:rFonts w:ascii="Times New Roman Regular" w:eastAsia="宋体" w:cs="Times New Roman Regular" w:hAnsi="Times New Roman Regular"/>
      <w:b/>
      <w:bCs/>
      <w:kern w:val="2"/>
      <w:sz w:val="21"/>
      <w:szCs w:val="21"/>
      <w:lang w:val="en-US" w:eastAsia="zh-CN" w:bidi="ar-SA"/>
    </w:rPr>
  </w:style>
  <w:style w:type="paragraph" w:customStyle="1" w:styleId="1270">
    <w:name w:val="样式 124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71">
    <w:name w:val="样式 124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72">
    <w:name w:val="样式 124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73">
    <w:name w:val="样式 125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74">
    <w:name w:val="样式 125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75">
    <w:name w:val="样式 125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76">
    <w:name w:val="样式 125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77">
    <w:name w:val="样式 125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78">
    <w:name w:val="样式 125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79">
    <w:name w:val="样式 125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80">
    <w:name w:val="样式 125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81">
    <w:name w:val="样式 125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82">
    <w:name w:val="样式 125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83">
    <w:name w:val="样式 126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84">
    <w:name w:val="样式 126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85">
    <w:name w:val="样式 126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86">
    <w:name w:val="样式 126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87">
    <w:name w:val="样式 126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88">
    <w:name w:val="样式 126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89">
    <w:name w:val="样式 126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90">
    <w:name w:val="样式 126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91">
    <w:name w:val="样式 126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92">
    <w:name w:val="样式 126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93">
    <w:name w:val="样式 127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94">
    <w:name w:val="样式 127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95">
    <w:name w:val="样式 127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96">
    <w:name w:val="样式 127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97">
    <w:name w:val="样式 127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98">
    <w:name w:val="样式 127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99">
    <w:name w:val="样式 127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00">
    <w:name w:val="样式 127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01">
    <w:name w:val="样式 127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02">
    <w:name w:val="样式 127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03">
    <w:name w:val="样式 128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04">
    <w:name w:val="样式 128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05">
    <w:name w:val="样式 128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06">
    <w:name w:val="样式 128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07">
    <w:name w:val="样式 128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08">
    <w:name w:val="样式 128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09">
    <w:name w:val="样式 128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10">
    <w:name w:val="样式 128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11">
    <w:name w:val="样式 128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12">
    <w:name w:val="样式 128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13">
    <w:name w:val="样式 129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14">
    <w:name w:val="样式 129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15">
    <w:name w:val="样式 129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16">
    <w:name w:val="样式 129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17">
    <w:name w:val="样式 129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18">
    <w:name w:val="样式 129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19">
    <w:name w:val="样式 129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20">
    <w:name w:val="样式 129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21">
    <w:name w:val="样式 129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22">
    <w:name w:val="样式 129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23">
    <w:name w:val="样式 130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24">
    <w:name w:val="样式 130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25">
    <w:name w:val="样式 130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26">
    <w:name w:val="样式 130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27">
    <w:name w:val="样式 130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28">
    <w:name w:val="样式 130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29">
    <w:name w:val="样式 130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30">
    <w:name w:val="样式 130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31">
    <w:name w:val="样式 130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32">
    <w:name w:val="样式 130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33">
    <w:name w:val="样式 131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34">
    <w:name w:val="样式 131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35">
    <w:name w:val="样式 131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36">
    <w:name w:val="样式 131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37">
    <w:name w:val="样式 131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38">
    <w:name w:val="样式 131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39">
    <w:name w:val="样式 131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40">
    <w:name w:val="样式 131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41">
    <w:name w:val="样式 131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42">
    <w:name w:val="样式 131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43">
    <w:name w:val="样式 132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44">
    <w:name w:val="样式 132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45">
    <w:name w:val="样式 132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46">
    <w:name w:val="样式 132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47">
    <w:name w:val="样式 132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48">
    <w:name w:val="样式 132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49">
    <w:name w:val="样式 132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50">
    <w:name w:val="样式 132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51">
    <w:name w:val="样式 132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52">
    <w:name w:val="样式 132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53">
    <w:name w:val="样式 133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54">
    <w:name w:val="样式 133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55">
    <w:name w:val="样式 133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56">
    <w:name w:val="样式 133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57">
    <w:name w:val="样式 133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58">
    <w:name w:val="样式 133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59">
    <w:name w:val="样式 133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60">
    <w:name w:val="样式 133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61">
    <w:name w:val="样式 133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62">
    <w:name w:val="样式 133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63">
    <w:name w:val="样式 134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64">
    <w:name w:val="样式 134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65">
    <w:name w:val="样式 134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66">
    <w:name w:val="样式 134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67">
    <w:name w:val="样式 134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68">
    <w:name w:val="样式 134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69">
    <w:name w:val="样式 134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70">
    <w:name w:val="样式 134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71">
    <w:name w:val="样式 134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72">
    <w:name w:val="样式 134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73">
    <w:name w:val="样式 135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74">
    <w:name w:val="样式 135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75">
    <w:name w:val="样式 135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76">
    <w:name w:val="样式 135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77">
    <w:name w:val="样式 135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78">
    <w:name w:val="样式 135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79">
    <w:name w:val="样式 135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80">
    <w:name w:val="样式 135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81">
    <w:name w:val="样式 135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82">
    <w:name w:val="样式 135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83">
    <w:name w:val="样式 136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84">
    <w:name w:val="样式 136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85">
    <w:name w:val="样式 136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86">
    <w:name w:val="样式 136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87">
    <w:name w:val="样式 136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88">
    <w:name w:val="样式 136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89">
    <w:name w:val="样式 136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90">
    <w:name w:val="样式 136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91">
    <w:name w:val="样式 136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92">
    <w:name w:val="样式 136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93">
    <w:name w:val="样式 137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94">
    <w:name w:val="样式 137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95">
    <w:name w:val="样式 137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96">
    <w:name w:val="样式 137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97">
    <w:name w:val="样式 137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98">
    <w:name w:val="样式 137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99">
    <w:name w:val="样式 137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00">
    <w:name w:val="样式 137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01">
    <w:name w:val="样式 137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02">
    <w:name w:val="样式 137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03">
    <w:name w:val="样式 138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04">
    <w:name w:val="样式 138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05">
    <w:name w:val="样式 138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06">
    <w:name w:val="样式 138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07">
    <w:name w:val="样式 138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08">
    <w:name w:val="样式 138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09">
    <w:name w:val="样式 138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10">
    <w:name w:val="样式 138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11">
    <w:name w:val="样式 138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12">
    <w:name w:val="样式 138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13">
    <w:name w:val="样式 139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14">
    <w:name w:val="样式 139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15">
    <w:name w:val="样式 139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16">
    <w:name w:val="样式 139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17">
    <w:name w:val="样式 139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18">
    <w:name w:val="样式 139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19">
    <w:name w:val="样式 1396 10 磅"/>
    <w:rPr>
      <w:rFonts w:ascii="Times New Roman Regular" w:eastAsia="宋体" w:cs="Times New Roman Regular" w:hAnsi="Times New Roman Regular"/>
      <w:b/>
      <w:bCs/>
      <w:kern w:val="2"/>
      <w:sz w:val="21"/>
      <w:szCs w:val="21"/>
      <w:lang w:val="en-US" w:eastAsia="zh-CN" w:bidi="ar-SA"/>
    </w:rPr>
  </w:style>
  <w:style w:type="paragraph" w:customStyle="1" w:styleId="1420">
    <w:name w:val="样式 139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21">
    <w:name w:val="样式 139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22">
    <w:name w:val="样式 139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23">
    <w:name w:val="样式 140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24">
    <w:name w:val="样式 140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25">
    <w:name w:val="样式 140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26">
    <w:name w:val="样式 140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27">
    <w:name w:val="样式 140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28">
    <w:name w:val="样式 140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29">
    <w:name w:val="样式 1406 10 磅"/>
    <w:rPr>
      <w:rFonts w:ascii="Times New Roman Regular" w:eastAsia="宋体" w:cs="Times New Roman Regular" w:hAnsi="Times New Roman Regular"/>
      <w:b/>
      <w:bCs/>
      <w:kern w:val="2"/>
      <w:sz w:val="21"/>
      <w:szCs w:val="21"/>
      <w:lang w:val="en-US" w:eastAsia="zh-CN" w:bidi="ar-SA"/>
    </w:rPr>
  </w:style>
  <w:style w:type="paragraph" w:customStyle="1" w:styleId="1430">
    <w:name w:val="样式 140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31">
    <w:name w:val="样式 140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32">
    <w:name w:val="样式 140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33">
    <w:name w:val="样式 141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34">
    <w:name w:val="样式 1411 10 磅"/>
    <w:rPr>
      <w:rFonts w:ascii="Times New Roman Regular" w:eastAsia="宋体" w:cs="Times New Roman Regular" w:hAnsi="Times New Roman Regular"/>
      <w:b/>
      <w:bCs/>
      <w:kern w:val="2"/>
      <w:sz w:val="21"/>
      <w:szCs w:val="21"/>
      <w:lang w:val="en-US" w:eastAsia="zh-CN" w:bidi="ar-SA"/>
    </w:rPr>
  </w:style>
  <w:style w:type="paragraph" w:customStyle="1" w:styleId="1435">
    <w:name w:val="样式 141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36">
    <w:name w:val="样式 141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37">
    <w:name w:val="样式 141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38">
    <w:name w:val="样式 141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39">
    <w:name w:val="样式 1416 10 磅"/>
    <w:rPr>
      <w:rFonts w:ascii="Times New Roman Regular" w:eastAsia="宋体" w:cs="Times New Roman Regular" w:hAnsi="Times New Roman Regular"/>
      <w:b/>
      <w:bCs/>
      <w:kern w:val="2"/>
      <w:sz w:val="21"/>
      <w:szCs w:val="21"/>
      <w:lang w:val="en-US" w:eastAsia="zh-CN" w:bidi="ar-SA"/>
    </w:rPr>
  </w:style>
  <w:style w:type="paragraph" w:customStyle="1" w:styleId="1440">
    <w:name w:val="样式 141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41">
    <w:name w:val="样式 141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42">
    <w:name w:val="样式 141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43">
    <w:name w:val="样式 142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44">
    <w:name w:val="样式 1421 10 磅"/>
    <w:rPr>
      <w:rFonts w:ascii="Times New Roman Regular" w:eastAsia="宋体" w:cs="Times New Roman Regular" w:hAnsi="Times New Roman Regular"/>
      <w:b/>
      <w:bCs/>
      <w:kern w:val="2"/>
      <w:sz w:val="21"/>
      <w:szCs w:val="21"/>
      <w:lang w:val="en-US" w:eastAsia="zh-CN" w:bidi="ar-SA"/>
    </w:rPr>
  </w:style>
  <w:style w:type="paragraph" w:customStyle="1" w:styleId="1445">
    <w:name w:val="样式 142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46">
    <w:name w:val="样式 142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47">
    <w:name w:val="样式 142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48">
    <w:name w:val="样式 142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49">
    <w:name w:val="样式 142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50">
    <w:name w:val="样式 142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51">
    <w:name w:val="样式 142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52">
    <w:name w:val="样式 142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53">
    <w:name w:val="样式 143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54">
    <w:name w:val="样式 143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55">
    <w:name w:val="样式 143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56">
    <w:name w:val="样式 143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57">
    <w:name w:val="样式 143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58">
    <w:name w:val="样式 143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59">
    <w:name w:val="样式 143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60">
    <w:name w:val="样式 143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61">
    <w:name w:val="样式 143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62">
    <w:name w:val="样式 143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63">
    <w:name w:val="样式 144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64">
    <w:name w:val="样式 144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65">
    <w:name w:val="样式 144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66">
    <w:name w:val="样式 144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67">
    <w:name w:val="样式 144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68">
    <w:name w:val="样式 144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69">
    <w:name w:val="样式 144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70">
    <w:name w:val="样式 144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71">
    <w:name w:val="样式 144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72">
    <w:name w:val="样式 144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73">
    <w:name w:val="样式 145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74">
    <w:name w:val="样式 145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75">
    <w:name w:val="样式 145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76">
    <w:name w:val="样式 145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77">
    <w:name w:val="样式 145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78">
    <w:name w:val="样式 145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79">
    <w:name w:val="样式 145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80">
    <w:name w:val="样式 145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81">
    <w:name w:val="样式 145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82">
    <w:name w:val="样式 145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83">
    <w:name w:val="样式 146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84">
    <w:name w:val="样式 146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85">
    <w:name w:val="样式 146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86">
    <w:name w:val="样式 146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87">
    <w:name w:val="样式 146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88">
    <w:name w:val="样式 146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89">
    <w:name w:val="样式 146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90">
    <w:name w:val="样式 146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91">
    <w:name w:val="样式 146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92">
    <w:name w:val="样式 146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93">
    <w:name w:val="样式 147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94">
    <w:name w:val="样式 147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95">
    <w:name w:val="样式 147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96">
    <w:name w:val="样式 147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97">
    <w:name w:val="样式 147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98">
    <w:name w:val="样式 147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99">
    <w:name w:val="样式 147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00">
    <w:name w:val="样式 147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01">
    <w:name w:val="样式 147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02">
    <w:name w:val="样式 147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03">
    <w:name w:val="样式 148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04">
    <w:name w:val="样式 148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05">
    <w:name w:val="样式 148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06">
    <w:name w:val="样式 148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07">
    <w:name w:val="样式 148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08">
    <w:name w:val="样式 148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09">
    <w:name w:val="样式 148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10">
    <w:name w:val="样式 148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11">
    <w:name w:val="样式 148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12">
    <w:name w:val="样式 148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13">
    <w:name w:val="样式 149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14">
    <w:name w:val="样式 149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15">
    <w:name w:val="样式 149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16">
    <w:name w:val="样式 149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17">
    <w:name w:val="样式 149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18">
    <w:name w:val="样式 149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19">
    <w:name w:val="样式 149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20">
    <w:name w:val="样式 149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21">
    <w:name w:val="样式 149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22">
    <w:name w:val="样式 149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23">
    <w:name w:val="样式 150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24">
    <w:name w:val="样式 150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25">
    <w:name w:val="样式 150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26">
    <w:name w:val="样式 150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27">
    <w:name w:val="样式 150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28">
    <w:name w:val="样式 150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29">
    <w:name w:val="样式 150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30">
    <w:name w:val="样式 150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31">
    <w:name w:val="样式 150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32">
    <w:name w:val="样式 150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33">
    <w:name w:val="样式 151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34">
    <w:name w:val="样式 151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35">
    <w:name w:val="样式 151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36">
    <w:name w:val="样式 151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37">
    <w:name w:val="样式 151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38">
    <w:name w:val="样式 151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39">
    <w:name w:val="样式 151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40">
    <w:name w:val="样式 151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41">
    <w:name w:val="样式 151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42">
    <w:name w:val="样式 151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43">
    <w:name w:val="样式 152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44">
    <w:name w:val="样式 152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45">
    <w:name w:val="样式 152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46">
    <w:name w:val="样式 152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47">
    <w:name w:val="样式 152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48">
    <w:name w:val="样式 152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49">
    <w:name w:val="样式 152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50">
    <w:name w:val="样式 152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51">
    <w:name w:val="样式 152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52">
    <w:name w:val="样式 152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53">
    <w:name w:val="样式 153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54">
    <w:name w:val="样式 153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55">
    <w:name w:val="样式 153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56">
    <w:name w:val="样式 153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57">
    <w:name w:val="样式 153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58">
    <w:name w:val="样式 153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59">
    <w:name w:val="样式 153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60">
    <w:name w:val="样式 153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61">
    <w:name w:val="样式 153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62">
    <w:name w:val="样式 153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63">
    <w:name w:val="样式 154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64">
    <w:name w:val="样式 154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65">
    <w:name w:val="样式 154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66">
    <w:name w:val="样式 154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67">
    <w:name w:val="样式 154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68">
    <w:name w:val="样式 154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69">
    <w:name w:val="样式 154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70">
    <w:name w:val="样式 154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71">
    <w:name w:val="样式 154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72">
    <w:name w:val="样式 154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73">
    <w:name w:val="样式 155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74">
    <w:name w:val="样式 155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75">
    <w:name w:val="样式 155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76">
    <w:name w:val="样式 155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77">
    <w:name w:val="样式 155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78">
    <w:name w:val="样式 155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79">
    <w:name w:val="样式 155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80">
    <w:name w:val="样式 155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81">
    <w:name w:val="样式 155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82">
    <w:name w:val="样式 155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83">
    <w:name w:val="样式 156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84">
    <w:name w:val="样式 156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85">
    <w:name w:val="样式 156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86">
    <w:name w:val="样式 156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87">
    <w:name w:val="样式 156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88">
    <w:name w:val="样式 156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89">
    <w:name w:val="样式 156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90">
    <w:name w:val="样式 156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91">
    <w:name w:val="样式 156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92">
    <w:name w:val="样式 156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93">
    <w:name w:val="样式 157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94">
    <w:name w:val="样式 157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95">
    <w:name w:val="样式 157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96">
    <w:name w:val="样式 157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97">
    <w:name w:val="样式 157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98">
    <w:name w:val="样式 157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99">
    <w:name w:val="样式 157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00">
    <w:name w:val="样式 157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01">
    <w:name w:val="样式 157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02">
    <w:name w:val="样式 157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03">
    <w:name w:val="样式 158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04">
    <w:name w:val="样式 158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05">
    <w:name w:val="样式 158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06">
    <w:name w:val="样式 158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07">
    <w:name w:val="样式 158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08">
    <w:name w:val="样式 158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09">
    <w:name w:val="样式 158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10">
    <w:name w:val="样式 158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11">
    <w:name w:val="样式 158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12">
    <w:name w:val="样式 158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13">
    <w:name w:val="样式 159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14">
    <w:name w:val="样式 159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15">
    <w:name w:val="样式 159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16">
    <w:name w:val="样式 159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17">
    <w:name w:val="样式 159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18">
    <w:name w:val="样式 159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19">
    <w:name w:val="样式 159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20">
    <w:name w:val="样式 159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21">
    <w:name w:val="样式 159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22">
    <w:name w:val="样式 159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23">
    <w:name w:val="样式 160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24">
    <w:name w:val="样式 160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25">
    <w:name w:val="样式 160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26">
    <w:name w:val="样式 160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27">
    <w:name w:val="样式 160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28">
    <w:name w:val="样式 160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29">
    <w:name w:val="样式 160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30">
    <w:name w:val="样式 160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31">
    <w:name w:val="样式 160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32">
    <w:name w:val="样式 160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33">
    <w:name w:val="样式 161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34">
    <w:name w:val="样式 161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35">
    <w:name w:val="样式 161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36">
    <w:name w:val="样式 161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37">
    <w:name w:val="样式 161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38">
    <w:name w:val="样式 161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39">
    <w:name w:val="样式 161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40">
    <w:name w:val="样式 161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41">
    <w:name w:val="样式 161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42">
    <w:name w:val="样式 161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43">
    <w:name w:val="样式 162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44">
    <w:name w:val="样式 162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45">
    <w:name w:val="样式 162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46">
    <w:name w:val="样式 162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47">
    <w:name w:val="样式 162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48">
    <w:name w:val="样式 162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49">
    <w:name w:val="样式 162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50">
    <w:name w:val="样式 162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51">
    <w:name w:val="样式 162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52">
    <w:name w:val="样式 162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53">
    <w:name w:val="样式 163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54">
    <w:name w:val="样式 163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55">
    <w:name w:val="样式 163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56">
    <w:name w:val="样式 163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57">
    <w:name w:val="样式 163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58">
    <w:name w:val="样式 163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59">
    <w:name w:val="样式 163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60">
    <w:name w:val="样式 163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61">
    <w:name w:val="样式 163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62">
    <w:name w:val="样式 163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63">
    <w:name w:val="样式 164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64">
    <w:name w:val="样式 164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65">
    <w:name w:val="样式 164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66">
    <w:name w:val="样式 164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67">
    <w:name w:val="样式 164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68">
    <w:name w:val="样式 164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69">
    <w:name w:val="样式 164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70">
    <w:name w:val="样式 164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71">
    <w:name w:val="样式 164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72">
    <w:name w:val="样式 164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73">
    <w:name w:val="样式 165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74">
    <w:name w:val="样式 165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75">
    <w:name w:val="样式 165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76">
    <w:name w:val="样式 165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77">
    <w:name w:val="样式 165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78">
    <w:name w:val="样式 165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79">
    <w:name w:val="样式 165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80">
    <w:name w:val="样式 165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81">
    <w:name w:val="样式 165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82">
    <w:name w:val="样式 165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83">
    <w:name w:val="样式 166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84">
    <w:name w:val="样式 166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85">
    <w:name w:val="样式 166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86">
    <w:name w:val="样式 166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87">
    <w:name w:val="样式 166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88">
    <w:name w:val="样式 166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89">
    <w:name w:val="样式 166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90">
    <w:name w:val="样式 166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91">
    <w:name w:val="样式 166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92">
    <w:name w:val="样式 166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93">
    <w:name w:val="样式 167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94">
    <w:name w:val="样式 167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95">
    <w:name w:val="样式 167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96">
    <w:name w:val="样式 167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97">
    <w:name w:val="样式 167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98">
    <w:name w:val="样式 167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99">
    <w:name w:val="样式 167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00">
    <w:name w:val="样式 167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01">
    <w:name w:val="样式 167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02">
    <w:name w:val="样式 167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03">
    <w:name w:val="样式 168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04">
    <w:name w:val="样式 168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05">
    <w:name w:val="样式 168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06">
    <w:name w:val="样式 168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07">
    <w:name w:val="样式 168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08">
    <w:name w:val="样式 168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09">
    <w:name w:val="样式 168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10">
    <w:name w:val="样式 168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11">
    <w:name w:val="样式 168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12">
    <w:name w:val="样式 168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13">
    <w:name w:val="样式 169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14">
    <w:name w:val="样式 169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15">
    <w:name w:val="样式 169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16">
    <w:name w:val="样式 169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17">
    <w:name w:val="样式 169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18">
    <w:name w:val="样式 169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19">
    <w:name w:val="样式 169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20">
    <w:name w:val="样式 169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21">
    <w:name w:val="样式 169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22">
    <w:name w:val="样式 169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23">
    <w:name w:val="样式 170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24">
    <w:name w:val="样式 170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25">
    <w:name w:val="样式 170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26">
    <w:name w:val="样式 170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27">
    <w:name w:val="样式 170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28">
    <w:name w:val="样式 170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29">
    <w:name w:val="样式 170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30">
    <w:name w:val="样式 170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31">
    <w:name w:val="样式 170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32">
    <w:name w:val="样式 170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33">
    <w:name w:val="样式 171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34">
    <w:name w:val="样式 171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35">
    <w:name w:val="样式 171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36">
    <w:name w:val="样式 171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37">
    <w:name w:val="样式 171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38">
    <w:name w:val="样式 171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39">
    <w:name w:val="样式 171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40">
    <w:name w:val="样式 171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41">
    <w:name w:val="样式 171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42">
    <w:name w:val="样式 171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43">
    <w:name w:val="样式 172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44">
    <w:name w:val="样式 172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45">
    <w:name w:val="样式 172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46">
    <w:name w:val="样式 172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47">
    <w:name w:val="样式 172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48">
    <w:name w:val="样式 172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49">
    <w:name w:val="样式 172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50">
    <w:name w:val="样式 172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51">
    <w:name w:val="样式 172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52">
    <w:name w:val="样式 172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53">
    <w:name w:val="样式 173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54">
    <w:name w:val="样式 173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55">
    <w:name w:val="样式 173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56">
    <w:name w:val="样式 173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57">
    <w:name w:val="样式 173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58">
    <w:name w:val="样式 173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59">
    <w:name w:val="样式 173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60">
    <w:name w:val="样式 173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61">
    <w:name w:val="样式 173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62">
    <w:name w:val="样式 173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63">
    <w:name w:val="样式 174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64">
    <w:name w:val="样式 174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65">
    <w:name w:val="样式 174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66">
    <w:name w:val="样式 174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67">
    <w:name w:val="样式 174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68">
    <w:name w:val="样式 174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69">
    <w:name w:val="样式 174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70">
    <w:name w:val="样式 174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71">
    <w:name w:val="样式 174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72">
    <w:name w:val="样式 174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73">
    <w:name w:val="样式 175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74">
    <w:name w:val="样式 175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75">
    <w:name w:val="样式 175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76">
    <w:name w:val="样式 175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77">
    <w:name w:val="样式 175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78">
    <w:name w:val="样式 175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79">
    <w:name w:val="样式 175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80">
    <w:name w:val="样式 175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81">
    <w:name w:val="样式 175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82">
    <w:name w:val="样式 175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83">
    <w:name w:val="样式 176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84">
    <w:name w:val="样式 176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85">
    <w:name w:val="样式 176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86">
    <w:name w:val="样式 176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87">
    <w:name w:val="样式 176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88">
    <w:name w:val="样式 176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89">
    <w:name w:val="样式 176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90">
    <w:name w:val="样式 176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91">
    <w:name w:val="样式 176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92">
    <w:name w:val="样式 176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93">
    <w:name w:val="样式 177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94">
    <w:name w:val="样式 177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95">
    <w:name w:val="样式 177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96">
    <w:name w:val="样式 177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97">
    <w:name w:val="样式 177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98">
    <w:name w:val="样式 177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99">
    <w:name w:val="样式 177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00">
    <w:name w:val="样式 177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01">
    <w:name w:val="样式 177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02">
    <w:name w:val="样式 177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03">
    <w:name w:val="样式 178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04">
    <w:name w:val="样式 178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05">
    <w:name w:val="样式 178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06">
    <w:name w:val="样式 178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07">
    <w:name w:val="样式 178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08">
    <w:name w:val="样式 178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09">
    <w:name w:val="样式 178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10">
    <w:name w:val="样式 178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11">
    <w:name w:val="样式 178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12">
    <w:name w:val="样式 178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13">
    <w:name w:val="样式 179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14">
    <w:name w:val="样式 179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15">
    <w:name w:val="样式 179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16">
    <w:name w:val="样式 179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17">
    <w:name w:val="样式 179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18">
    <w:name w:val="样式 179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19">
    <w:name w:val="样式 179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20">
    <w:name w:val="样式 179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21">
    <w:name w:val="样式 179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22">
    <w:name w:val="样式 179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23">
    <w:name w:val="样式 180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24">
    <w:name w:val="样式 180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25">
    <w:name w:val="样式 180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26">
    <w:name w:val="样式 180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27">
    <w:name w:val="样式 180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28">
    <w:name w:val="样式 180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29">
    <w:name w:val="样式 180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30">
    <w:name w:val="样式 180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31">
    <w:name w:val="样式 180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32">
    <w:name w:val="样式 180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33">
    <w:name w:val="样式 181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34">
    <w:name w:val="样式 181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35">
    <w:name w:val="样式 181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36">
    <w:name w:val="样式 181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37">
    <w:name w:val="样式 181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38">
    <w:name w:val="样式 181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39">
    <w:name w:val="样式 181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40">
    <w:name w:val="样式 181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41">
    <w:name w:val="样式 181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42">
    <w:name w:val="样式 181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43">
    <w:name w:val="样式 182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44">
    <w:name w:val="样式 182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45">
    <w:name w:val="样式 182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46">
    <w:name w:val="样式 182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47">
    <w:name w:val="样式 182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48">
    <w:name w:val="样式 182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49">
    <w:name w:val="样式 182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50">
    <w:name w:val="样式 182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51">
    <w:name w:val="样式 182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52">
    <w:name w:val="样式 182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53">
    <w:name w:val="样式 183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54">
    <w:name w:val="样式 183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55">
    <w:name w:val="样式 183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56">
    <w:name w:val="样式 183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57">
    <w:name w:val="样式 183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58">
    <w:name w:val="样式 183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59">
    <w:name w:val="样式 183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60">
    <w:name w:val="样式 183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61">
    <w:name w:val="样式 183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62">
    <w:name w:val="样式 183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63">
    <w:name w:val="样式 184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64">
    <w:name w:val="样式 184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65">
    <w:name w:val="样式 184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66">
    <w:name w:val="样式 184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67">
    <w:name w:val="样式 184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68">
    <w:name w:val="样式 184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69">
    <w:name w:val="样式 184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70">
    <w:name w:val="样式 184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71">
    <w:name w:val="样式 184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72">
    <w:name w:val="样式 184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73">
    <w:name w:val="样式 185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74">
    <w:name w:val="样式 185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75">
    <w:name w:val="样式 185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76">
    <w:name w:val="样式 185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77">
    <w:name w:val="样式 185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78">
    <w:name w:val="样式 185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79">
    <w:name w:val="样式 185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80">
    <w:name w:val="样式 185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81">
    <w:name w:val="样式 185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82">
    <w:name w:val="样式 185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83">
    <w:name w:val="样式 186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84">
    <w:name w:val="样式 186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85">
    <w:name w:val="样式 186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86">
    <w:name w:val="样式 186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87">
    <w:name w:val="样式 186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88">
    <w:name w:val="样式 186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89">
    <w:name w:val="样式 186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90">
    <w:name w:val="样式 186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91">
    <w:name w:val="样式 186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92">
    <w:name w:val="样式 186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93">
    <w:name w:val="样式 187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94">
    <w:name w:val="样式 187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95">
    <w:name w:val="样式 187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96">
    <w:name w:val="样式 187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97">
    <w:name w:val="样式 187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98">
    <w:name w:val="样式 187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99">
    <w:name w:val="样式 187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00">
    <w:name w:val="样式 187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01">
    <w:name w:val="样式 187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02">
    <w:name w:val="样式 187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03">
    <w:name w:val="样式 188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04">
    <w:name w:val="样式 188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05">
    <w:name w:val="样式 188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06">
    <w:name w:val="样式 188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07">
    <w:name w:val="样式 188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08">
    <w:name w:val="样式 188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09">
    <w:name w:val="样式 188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10">
    <w:name w:val="样式 188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11">
    <w:name w:val="样式 188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12">
    <w:name w:val="样式 188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13">
    <w:name w:val="样式 189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14">
    <w:name w:val="样式 189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15">
    <w:name w:val="样式 189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16">
    <w:name w:val="样式 189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17">
    <w:name w:val="样式 189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18">
    <w:name w:val="样式 189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19">
    <w:name w:val="样式 189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20">
    <w:name w:val="样式 189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21">
    <w:name w:val="样式 189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22">
    <w:name w:val="样式 189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23">
    <w:name w:val="样式 190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24">
    <w:name w:val="样式 190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25">
    <w:name w:val="样式 190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26">
    <w:name w:val="样式 190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27">
    <w:name w:val="样式 190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28">
    <w:name w:val="样式 190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29">
    <w:name w:val="样式 190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30">
    <w:name w:val="样式 190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31">
    <w:name w:val="样式 190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32">
    <w:name w:val="样式 190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33">
    <w:name w:val="样式 191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34">
    <w:name w:val="样式 191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35">
    <w:name w:val="样式 191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36">
    <w:name w:val="样式 191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37">
    <w:name w:val="样式 191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38">
    <w:name w:val="样式 191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39">
    <w:name w:val="样式 191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40">
    <w:name w:val="样式 191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41">
    <w:name w:val="样式 191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42">
    <w:name w:val="样式 191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43">
    <w:name w:val="样式 192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44">
    <w:name w:val="样式 192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45">
    <w:name w:val="样式 192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46">
    <w:name w:val="样式 192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47">
    <w:name w:val="样式 192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48">
    <w:name w:val="样式 192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49">
    <w:name w:val="样式 192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50">
    <w:name w:val="样式 192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51">
    <w:name w:val="样式 192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52">
    <w:name w:val="样式 192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53">
    <w:name w:val="样式 193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54">
    <w:name w:val="样式 193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55">
    <w:name w:val="样式 193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56">
    <w:name w:val="样式 193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57">
    <w:name w:val="样式 193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58">
    <w:name w:val="样式 193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59">
    <w:name w:val="样式 193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60">
    <w:name w:val="样式 193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61">
    <w:name w:val="样式 193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62">
    <w:name w:val="样式 193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63">
    <w:name w:val="样式 194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64">
    <w:name w:val="样式 194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65">
    <w:name w:val="样式 194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66">
    <w:name w:val="样式 194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67">
    <w:name w:val="样式 194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68">
    <w:name w:val="样式 194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69">
    <w:name w:val="样式 194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70">
    <w:name w:val="样式 194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71">
    <w:name w:val="样式 194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72">
    <w:name w:val="样式 194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73">
    <w:name w:val="样式 195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74">
    <w:name w:val="样式 195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75">
    <w:name w:val="样式 195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76">
    <w:name w:val="样式 195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77">
    <w:name w:val="样式 195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78">
    <w:name w:val="样式 195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79">
    <w:name w:val="样式 195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80">
    <w:name w:val="样式 195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81">
    <w:name w:val="样式 195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82">
    <w:name w:val="样式 195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83">
    <w:name w:val="样式 196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84">
    <w:name w:val="样式 196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85">
    <w:name w:val="样式 196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86">
    <w:name w:val="样式 196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87">
    <w:name w:val="样式 196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88">
    <w:name w:val="样式 196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89">
    <w:name w:val="样式 196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90">
    <w:name w:val="样式 196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91">
    <w:name w:val="样式 196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92">
    <w:name w:val="样式 196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93">
    <w:name w:val="样式 197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94">
    <w:name w:val="样式 197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95">
    <w:name w:val="样式 197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96">
    <w:name w:val="样式 197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97">
    <w:name w:val="样式 197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98">
    <w:name w:val="样式 197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99">
    <w:name w:val="样式 197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00">
    <w:name w:val="样式 197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01">
    <w:name w:val="样式 197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02">
    <w:name w:val="样式 197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03">
    <w:name w:val="样式 198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04">
    <w:name w:val="样式 198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05">
    <w:name w:val="样式 198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06">
    <w:name w:val="样式 198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07">
    <w:name w:val="样式 198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08">
    <w:name w:val="样式 198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09">
    <w:name w:val="样式 198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10">
    <w:name w:val="样式 198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11">
    <w:name w:val="样式 198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12">
    <w:name w:val="样式 198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13">
    <w:name w:val="样式 199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14">
    <w:name w:val="样式 199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15">
    <w:name w:val="样式 199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16">
    <w:name w:val="样式 199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17">
    <w:name w:val="样式 199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18">
    <w:name w:val="样式 199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19">
    <w:name w:val="样式 199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20">
    <w:name w:val="样式 199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21">
    <w:name w:val="样式 199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22">
    <w:name w:val="样式 199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23">
    <w:name w:val="样式 200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24">
    <w:name w:val="样式 200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25">
    <w:name w:val="样式 200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26">
    <w:name w:val="样式 200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27">
    <w:name w:val="样式 200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28">
    <w:name w:val="样式 200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29">
    <w:name w:val="样式 200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30">
    <w:name w:val="样式 200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31">
    <w:name w:val="样式 200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32">
    <w:name w:val="样式 200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33">
    <w:name w:val="样式 201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34">
    <w:name w:val="样式 201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35">
    <w:name w:val="样式 201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36">
    <w:name w:val="样式 201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37">
    <w:name w:val="样式 201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38">
    <w:name w:val="样式 201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39">
    <w:name w:val="样式 201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40">
    <w:name w:val="样式 201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41">
    <w:name w:val="样式 201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42">
    <w:name w:val="样式 201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43">
    <w:name w:val="样式 202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44">
    <w:name w:val="样式 202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45">
    <w:name w:val="样式 202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46">
    <w:name w:val="样式 202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47">
    <w:name w:val="样式 202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48">
    <w:name w:val="样式 202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49">
    <w:name w:val="样式 202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50">
    <w:name w:val="样式 202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51">
    <w:name w:val="样式 202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52">
    <w:name w:val="样式 202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53">
    <w:name w:val="样式 203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54">
    <w:name w:val="样式 203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55">
    <w:name w:val="样式 203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56">
    <w:name w:val="样式 203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57">
    <w:name w:val="样式 203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58">
    <w:name w:val="样式 203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59">
    <w:name w:val="样式 203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60">
    <w:name w:val="样式 203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61">
    <w:name w:val="样式 203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62">
    <w:name w:val="样式 203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63">
    <w:name w:val="样式 204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64">
    <w:name w:val="样式 204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65">
    <w:name w:val="样式 204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66">
    <w:name w:val="样式 204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67">
    <w:name w:val="样式 204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68">
    <w:name w:val="样式 204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69">
    <w:name w:val="样式 204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70">
    <w:name w:val="样式 204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71">
    <w:name w:val="样式 204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72">
    <w:name w:val="样式 204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73">
    <w:name w:val="样式 205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74">
    <w:name w:val="样式 205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75">
    <w:name w:val="样式 205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76">
    <w:name w:val="样式 205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77">
    <w:name w:val="样式 205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78">
    <w:name w:val="样式 205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79">
    <w:name w:val="样式 205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80">
    <w:name w:val="样式 205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81">
    <w:name w:val="样式 205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82">
    <w:name w:val="样式 205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83">
    <w:name w:val="样式 206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84">
    <w:name w:val="样式 206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85">
    <w:name w:val="样式 206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86">
    <w:name w:val="样式 206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87">
    <w:name w:val="样式 206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88">
    <w:name w:val="样式 206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89">
    <w:name w:val="样式 206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90">
    <w:name w:val="样式 206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91">
    <w:name w:val="样式 206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92">
    <w:name w:val="样式 206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93">
    <w:name w:val="样式 207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94">
    <w:name w:val="样式 207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95">
    <w:name w:val="样式 207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96">
    <w:name w:val="样式 207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97">
    <w:name w:val="样式 207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98">
    <w:name w:val="样式 207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99">
    <w:name w:val="样式 207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00">
    <w:name w:val="样式 207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01">
    <w:name w:val="样式 207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02">
    <w:name w:val="样式 207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03">
    <w:name w:val="样式 208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04">
    <w:name w:val="样式 208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05">
    <w:name w:val="样式 208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06">
    <w:name w:val="样式 208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07">
    <w:name w:val="样式 208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08">
    <w:name w:val="样式 208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09">
    <w:name w:val="样式 208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10">
    <w:name w:val="样式 208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11">
    <w:name w:val="样式 208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12">
    <w:name w:val="样式 208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13">
    <w:name w:val="样式 209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14">
    <w:name w:val="样式 209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15">
    <w:name w:val="样式 209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16">
    <w:name w:val="样式 209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17">
    <w:name w:val="样式 209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18">
    <w:name w:val="样式 209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19">
    <w:name w:val="样式 209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20">
    <w:name w:val="样式 209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21">
    <w:name w:val="样式 209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22">
    <w:name w:val="样式 209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23">
    <w:name w:val="样式 210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24">
    <w:name w:val="样式 210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25">
    <w:name w:val="样式 210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26">
    <w:name w:val="样式 210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27">
    <w:name w:val="样式 210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28">
    <w:name w:val="样式 210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29">
    <w:name w:val="样式 210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30">
    <w:name w:val="样式 210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31">
    <w:name w:val="样式 210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32">
    <w:name w:val="样式 210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33">
    <w:name w:val="样式 211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34">
    <w:name w:val="样式 211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35">
    <w:name w:val="样式 211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36">
    <w:name w:val="样式 211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37">
    <w:name w:val="样式 211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38">
    <w:name w:val="样式 211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39">
    <w:name w:val="样式 211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40">
    <w:name w:val="样式 211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41">
    <w:name w:val="样式 211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42">
    <w:name w:val="样式 211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43">
    <w:name w:val="样式 212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44">
    <w:name w:val="样式 212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45">
    <w:name w:val="样式 212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46">
    <w:name w:val="样式 212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47">
    <w:name w:val="样式 212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48">
    <w:name w:val="样式 212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49">
    <w:name w:val="样式 212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50">
    <w:name w:val="样式 212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51">
    <w:name w:val="样式 212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52">
    <w:name w:val="样式 212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53">
    <w:name w:val="样式 213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54">
    <w:name w:val="样式 213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55">
    <w:name w:val="样式 213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56">
    <w:name w:val="样式 213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57">
    <w:name w:val="样式 213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58">
    <w:name w:val="样式 213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59">
    <w:name w:val="样式 213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60">
    <w:name w:val="样式 213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61">
    <w:name w:val="样式 213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62">
    <w:name w:val="样式 213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63">
    <w:name w:val="样式 214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64">
    <w:name w:val="样式 214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65">
    <w:name w:val="样式 214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66">
    <w:name w:val="样式 214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67">
    <w:name w:val="样式 214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68">
    <w:name w:val="样式 214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69">
    <w:name w:val="样式 214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70">
    <w:name w:val="样式 214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71">
    <w:name w:val="样式 214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72">
    <w:name w:val="样式 214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73">
    <w:name w:val="样式 215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74">
    <w:name w:val="样式 215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75">
    <w:name w:val="样式 215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76">
    <w:name w:val="样式 215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77">
    <w:name w:val="样式 215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78">
    <w:name w:val="样式 215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79">
    <w:name w:val="样式 215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80">
    <w:name w:val="样式 215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81">
    <w:name w:val="样式 215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82">
    <w:name w:val="样式 215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83">
    <w:name w:val="样式 216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84">
    <w:name w:val="样式 216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85">
    <w:name w:val="样式 216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86">
    <w:name w:val="样式 216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87">
    <w:name w:val="样式 216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88">
    <w:name w:val="样式 216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89">
    <w:name w:val="样式 216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90">
    <w:name w:val="样式 216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91">
    <w:name w:val="样式 216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92">
    <w:name w:val="样式 216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93">
    <w:name w:val="样式 217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94">
    <w:name w:val="样式 217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95">
    <w:name w:val="样式 217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96">
    <w:name w:val="样式 217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97">
    <w:name w:val="样式 217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98">
    <w:name w:val="样式 217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99">
    <w:name w:val="样式 217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00">
    <w:name w:val="样式 217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01">
    <w:name w:val="样式 217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02">
    <w:name w:val="样式 217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03">
    <w:name w:val="样式 218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04">
    <w:name w:val="样式 218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05">
    <w:name w:val="样式 218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06">
    <w:name w:val="样式 218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07">
    <w:name w:val="样式 218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08">
    <w:name w:val="样式 218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09">
    <w:name w:val="样式 218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10">
    <w:name w:val="样式 218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11">
    <w:name w:val="样式 218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12">
    <w:name w:val="样式 218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13">
    <w:name w:val="样式 219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14">
    <w:name w:val="样式 219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15">
    <w:name w:val="样式 219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16">
    <w:name w:val="样式 219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17">
    <w:name w:val="样式 219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18">
    <w:name w:val="样式 219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19">
    <w:name w:val="样式 219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20">
    <w:name w:val="样式 219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21">
    <w:name w:val="样式 219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22">
    <w:name w:val="样式 219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23">
    <w:name w:val="样式 220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24">
    <w:name w:val="样式 220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25">
    <w:name w:val="样式 220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26">
    <w:name w:val="样式 220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27">
    <w:name w:val="样式 220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28">
    <w:name w:val="样式 220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29">
    <w:name w:val="样式 220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30">
    <w:name w:val="样式 220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31">
    <w:name w:val="样式 220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32">
    <w:name w:val="样式 220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33">
    <w:name w:val="样式 221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34">
    <w:name w:val="样式 221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35">
    <w:name w:val="样式 221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36">
    <w:name w:val="样式 221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37">
    <w:name w:val="样式 221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38">
    <w:name w:val="样式 221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39">
    <w:name w:val="样式 221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40">
    <w:name w:val="样式 221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41">
    <w:name w:val="样式 221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42">
    <w:name w:val="样式 221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43">
    <w:name w:val="样式 222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44">
    <w:name w:val="样式 222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45">
    <w:name w:val="样式 222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46">
    <w:name w:val="样式 222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47">
    <w:name w:val="样式 222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48">
    <w:name w:val="样式 222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49">
    <w:name w:val="样式 222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50">
    <w:name w:val="样式 222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51">
    <w:name w:val="样式 222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52">
    <w:name w:val="样式 222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53">
    <w:name w:val="样式 223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54">
    <w:name w:val="样式 223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55">
    <w:name w:val="样式 223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56">
    <w:name w:val="样式 223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57">
    <w:name w:val="样式 223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58">
    <w:name w:val="样式 223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59">
    <w:name w:val="样式 223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60">
    <w:name w:val="样式 223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61">
    <w:name w:val="样式 223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62">
    <w:name w:val="样式 223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63">
    <w:name w:val="样式 224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64">
    <w:name w:val="样式 224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65">
    <w:name w:val="样式 224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66">
    <w:name w:val="样式 224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67">
    <w:name w:val="样式 224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68">
    <w:name w:val="样式 224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69">
    <w:name w:val="样式 224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70">
    <w:name w:val="样式 224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71">
    <w:name w:val="样式 224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72">
    <w:name w:val="样式 224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73">
    <w:name w:val="样式 225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74">
    <w:name w:val="样式 225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75">
    <w:name w:val="样式 225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76">
    <w:name w:val="样式 225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77">
    <w:name w:val="样式 225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78">
    <w:name w:val="样式 225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79">
    <w:name w:val="样式 225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80">
    <w:name w:val="样式 225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81">
    <w:name w:val="样式 225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82">
    <w:name w:val="样式 225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83">
    <w:name w:val="样式 226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84">
    <w:name w:val="样式 226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85">
    <w:name w:val="样式 226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86">
    <w:name w:val="样式 226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87">
    <w:name w:val="样式 226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88">
    <w:name w:val="样式 226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89">
    <w:name w:val="样式 226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90">
    <w:name w:val="样式 226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91">
    <w:name w:val="样式 226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92">
    <w:name w:val="样式 226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93">
    <w:name w:val="样式 227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94">
    <w:name w:val="样式 227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95">
    <w:name w:val="样式 227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96">
    <w:name w:val="样式 227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97">
    <w:name w:val="样式 227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98">
    <w:name w:val="样式 227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99">
    <w:name w:val="样式 227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00">
    <w:name w:val="样式 227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01">
    <w:name w:val="样式 227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02">
    <w:name w:val="样式 227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03">
    <w:name w:val="样式 228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04">
    <w:name w:val="样式 228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05">
    <w:name w:val="样式 228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06">
    <w:name w:val="样式 228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07">
    <w:name w:val="样式 228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08">
    <w:name w:val="样式 228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09">
    <w:name w:val="样式 228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10">
    <w:name w:val="样式 228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11">
    <w:name w:val="样式 228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12">
    <w:name w:val="样式 228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13">
    <w:name w:val="样式 229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14">
    <w:name w:val="样式 229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15">
    <w:name w:val="样式 229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16">
    <w:name w:val="样式 229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17">
    <w:name w:val="样式 229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18">
    <w:name w:val="样式 229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19">
    <w:name w:val="样式 229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20">
    <w:name w:val="样式 229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21">
    <w:name w:val="样式 229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22">
    <w:name w:val="样式 229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23">
    <w:name w:val="样式 230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24">
    <w:name w:val="样式 230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25">
    <w:name w:val="样式 230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26">
    <w:name w:val="样式 230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27">
    <w:name w:val="样式 230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28">
    <w:name w:val="样式 230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29">
    <w:name w:val="样式 230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30">
    <w:name w:val="样式 230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31">
    <w:name w:val="样式 230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32">
    <w:name w:val="样式 230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33">
    <w:name w:val="样式 231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34">
    <w:name w:val="样式 231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35">
    <w:name w:val="样式 231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36">
    <w:name w:val="样式 231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37">
    <w:name w:val="样式 231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38">
    <w:name w:val="样式 231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39">
    <w:name w:val="样式 231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40">
    <w:name w:val="样式 231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41">
    <w:name w:val="样式 231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42">
    <w:name w:val="样式 231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43">
    <w:name w:val="样式 232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44">
    <w:name w:val="样式 232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45">
    <w:name w:val="样式 232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46">
    <w:name w:val="样式 232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47">
    <w:name w:val="样式 232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48">
    <w:name w:val="样式 232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49">
    <w:name w:val="样式 232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50">
    <w:name w:val="样式 232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51">
    <w:name w:val="样式 232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52">
    <w:name w:val="样式 232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53">
    <w:name w:val="样式 233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54">
    <w:name w:val="样式 233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55">
    <w:name w:val="样式 233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56">
    <w:name w:val="样式 233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57">
    <w:name w:val="样式 233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58">
    <w:name w:val="样式 233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59">
    <w:name w:val="样式 233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60">
    <w:name w:val="样式 233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61">
    <w:name w:val="样式 233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62">
    <w:name w:val="样式 233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63">
    <w:name w:val="样式 234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64">
    <w:name w:val="样式 234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65">
    <w:name w:val="样式 234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66">
    <w:name w:val="样式 234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67">
    <w:name w:val="样式 234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68">
    <w:name w:val="样式 234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69">
    <w:name w:val="样式 234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70">
    <w:name w:val="样式 234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71">
    <w:name w:val="样式 234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72">
    <w:name w:val="样式 234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73">
    <w:name w:val="样式 235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74">
    <w:name w:val="样式 235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75">
    <w:name w:val="样式 235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76">
    <w:name w:val="样式 235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77">
    <w:name w:val="样式 235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78">
    <w:name w:val="样式 235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79">
    <w:name w:val="样式 235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80">
    <w:name w:val="样式 235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81">
    <w:name w:val="样式 235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82">
    <w:name w:val="样式 235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83">
    <w:name w:val="样式 236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84">
    <w:name w:val="样式 236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85">
    <w:name w:val="样式 236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86">
    <w:name w:val="样式 236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87">
    <w:name w:val="样式 236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88">
    <w:name w:val="样式 236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89">
    <w:name w:val="样式 236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90">
    <w:name w:val="样式 236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91">
    <w:name w:val="样式 236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92">
    <w:name w:val="样式 236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93">
    <w:name w:val="样式 237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94">
    <w:name w:val="样式 237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95">
    <w:name w:val="样式 237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96">
    <w:name w:val="样式 237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97">
    <w:name w:val="样式 237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98">
    <w:name w:val="样式 237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99">
    <w:name w:val="样式 237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00">
    <w:name w:val="样式 237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01">
    <w:name w:val="样式 237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02">
    <w:name w:val="样式 237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03">
    <w:name w:val="样式 238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04">
    <w:name w:val="样式 238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05">
    <w:name w:val="样式 238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06">
    <w:name w:val="样式 238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07">
    <w:name w:val="样式 238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08">
    <w:name w:val="样式 238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09">
    <w:name w:val="样式 238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10">
    <w:name w:val="样式 238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11">
    <w:name w:val="样式 238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12">
    <w:name w:val="样式 238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13">
    <w:name w:val="样式 239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14">
    <w:name w:val="样式 239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15">
    <w:name w:val="样式 239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16">
    <w:name w:val="样式 239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17">
    <w:name w:val="样式 239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18">
    <w:name w:val="样式 239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19">
    <w:name w:val="样式 239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20">
    <w:name w:val="样式 239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21">
    <w:name w:val="样式 239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22">
    <w:name w:val="样式 239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23">
    <w:name w:val="样式 240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24">
    <w:name w:val="样式 240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25">
    <w:name w:val="样式 240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26">
    <w:name w:val="样式 240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27">
    <w:name w:val="样式 240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28">
    <w:name w:val="样式 240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29">
    <w:name w:val="样式 240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30">
    <w:name w:val="样式 240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31">
    <w:name w:val="样式 240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32">
    <w:name w:val="样式 240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33">
    <w:name w:val="样式 241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34">
    <w:name w:val="样式 241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35">
    <w:name w:val="样式 241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36">
    <w:name w:val="样式 241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37">
    <w:name w:val="样式 241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38">
    <w:name w:val="样式 241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39">
    <w:name w:val="样式 241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40">
    <w:name w:val="样式 241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41">
    <w:name w:val="样式 241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42">
    <w:name w:val="样式 241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43">
    <w:name w:val="样式 242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44">
    <w:name w:val="样式 242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45">
    <w:name w:val="样式 242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46">
    <w:name w:val="样式 242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47">
    <w:name w:val="样式 242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48">
    <w:name w:val="样式 242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49">
    <w:name w:val="样式 242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50">
    <w:name w:val="样式 242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51">
    <w:name w:val="样式 242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52">
    <w:name w:val="样式 242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53">
    <w:name w:val="样式 243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54">
    <w:name w:val="样式 243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55">
    <w:name w:val="样式 243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56">
    <w:name w:val="样式 243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57">
    <w:name w:val="样式 243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58">
    <w:name w:val="样式 243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59">
    <w:name w:val="样式 243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60">
    <w:name w:val="样式 243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61">
    <w:name w:val="样式 243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62">
    <w:name w:val="样式 243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63">
    <w:name w:val="样式 244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64">
    <w:name w:val="样式 244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65">
    <w:name w:val="样式 244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66">
    <w:name w:val="样式 244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67">
    <w:name w:val="样式 244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68">
    <w:name w:val="样式 244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69">
    <w:name w:val="样式 244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70">
    <w:name w:val="样式 244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71">
    <w:name w:val="样式 244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72">
    <w:name w:val="样式 244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73">
    <w:name w:val="样式 245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74">
    <w:name w:val="样式 245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75">
    <w:name w:val="样式 245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76">
    <w:name w:val="样式 245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77">
    <w:name w:val="样式 245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78">
    <w:name w:val="样式 245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79">
    <w:name w:val="样式 245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80">
    <w:name w:val="样式 245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81">
    <w:name w:val="样式 245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82">
    <w:name w:val="样式 245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83">
    <w:name w:val="样式 246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84">
    <w:name w:val="样式 246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85">
    <w:name w:val="样式 246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86">
    <w:name w:val="样式 246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87">
    <w:name w:val="样式 246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88">
    <w:name w:val="样式 246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89">
    <w:name w:val="样式 246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90">
    <w:name w:val="样式 246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91">
    <w:name w:val="样式 246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92">
    <w:name w:val="样式 246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93">
    <w:name w:val="样式 247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94">
    <w:name w:val="样式 247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95">
    <w:name w:val="样式 247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96">
    <w:name w:val="样式 247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97">
    <w:name w:val="样式 247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98">
    <w:name w:val="样式 247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99">
    <w:name w:val="样式 247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00">
    <w:name w:val="样式 247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01">
    <w:name w:val="样式 247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02">
    <w:name w:val="样式 247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03">
    <w:name w:val="样式 248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04">
    <w:name w:val="样式 248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05">
    <w:name w:val="样式 248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06">
    <w:name w:val="样式 248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07">
    <w:name w:val="样式 248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08">
    <w:name w:val="样式 248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09">
    <w:name w:val="样式 248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10">
    <w:name w:val="样式 248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11">
    <w:name w:val="样式 248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12">
    <w:name w:val="样式 248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13">
    <w:name w:val="样式 249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14">
    <w:name w:val="样式 249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15">
    <w:name w:val="样式 249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16">
    <w:name w:val="样式 249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17">
    <w:name w:val="样式 249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18">
    <w:name w:val="样式 249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19">
    <w:name w:val="样式 249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20">
    <w:name w:val="样式 249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21">
    <w:name w:val="样式 249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22">
    <w:name w:val="样式 249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23">
    <w:name w:val="样式 250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24">
    <w:name w:val="样式 250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25">
    <w:name w:val="样式 250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26">
    <w:name w:val="样式 250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27">
    <w:name w:val="样式 250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28">
    <w:name w:val="样式 250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29">
    <w:name w:val="样式 250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30">
    <w:name w:val="样式 250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31">
    <w:name w:val="样式 250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32">
    <w:name w:val="样式 250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33">
    <w:name w:val="样式 251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34">
    <w:name w:val="样式 251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35">
    <w:name w:val="样式 251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36">
    <w:name w:val="样式 251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37">
    <w:name w:val="样式 251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38">
    <w:name w:val="样式 251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39">
    <w:name w:val="样式 251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40">
    <w:name w:val="样式 251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41">
    <w:name w:val="样式 251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42">
    <w:name w:val="样式 251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43">
    <w:name w:val="样式 252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44">
    <w:name w:val="样式 252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45">
    <w:name w:val="样式 252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46">
    <w:name w:val="样式 252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47">
    <w:name w:val="样式 252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48">
    <w:name w:val="样式 252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49">
    <w:name w:val="样式 252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50">
    <w:name w:val="样式 252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51">
    <w:name w:val="样式 252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52">
    <w:name w:val="样式 252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53">
    <w:name w:val="样式 253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54">
    <w:name w:val="样式 253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55">
    <w:name w:val="样式 253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56">
    <w:name w:val="样式 253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57">
    <w:name w:val="样式 253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58">
    <w:name w:val="样式 253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59">
    <w:name w:val="样式 2536 10 磅"/>
    <w:rPr>
      <w:rFonts w:ascii="Times New Roman Regular" w:eastAsia="宋体" w:cs="Times New Roman Regular" w:hAnsi="Times New Roman Regular"/>
      <w:b/>
      <w:bCs/>
      <w:kern w:val="2"/>
      <w:sz w:val="21"/>
      <w:szCs w:val="21"/>
      <w:lang w:val="en-US" w:eastAsia="zh-CN" w:bidi="ar-SA"/>
    </w:rPr>
  </w:style>
  <w:style w:type="paragraph" w:customStyle="1" w:styleId="2560">
    <w:name w:val="样式 253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61">
    <w:name w:val="样式 253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62">
    <w:name w:val="样式 253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63">
    <w:name w:val="样式 254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64">
    <w:name w:val="样式 小四"/>
    <w:rPr>
      <w:rFonts w:ascii="Times New Roman Regular" w:eastAsia="宋体" w:cs="Times New Roman Regular" w:hAnsi="Times New Roman Regular"/>
      <w:b/>
      <w:color w:val="000000"/>
      <w:kern w:val="2"/>
      <w:sz w:val="24"/>
      <w:szCs w:val="24"/>
      <w:lang w:val="en-US" w:eastAsia="zh-CN" w:bidi="ar-SA"/>
    </w:rPr>
  </w:style>
  <w:style w:type="paragraph" w:customStyle="1" w:styleId="2565">
    <w:name w:val="样式 254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66">
    <w:name w:val="样式 254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67">
    <w:name w:val="样式 254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68">
    <w:name w:val="样式 254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69">
    <w:name w:val="样式 2545 10 磅"/>
    <w:rPr>
      <w:rFonts w:ascii="Times New Roman Regular" w:eastAsia="宋体" w:cs="Times New Roman Regular" w:hAnsi="Times New Roman Regular"/>
      <w:b/>
      <w:bCs/>
      <w:kern w:val="2"/>
      <w:sz w:val="21"/>
      <w:szCs w:val="21"/>
      <w:lang w:val="en-US" w:eastAsia="zh-CN" w:bidi="ar-SA"/>
    </w:rPr>
  </w:style>
  <w:style w:type="paragraph" w:customStyle="1" w:styleId="2570">
    <w:name w:val="样式 254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71">
    <w:name w:val="样式 254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72">
    <w:name w:val="样式 254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73">
    <w:name w:val="样式 254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74">
    <w:name w:val="样式 2550 10 磅"/>
    <w:rPr>
      <w:rFonts w:ascii="Times New Roman Regular" w:eastAsia="宋体" w:cs="Times New Roman Regular" w:hAnsi="Times New Roman Regular"/>
      <w:b/>
      <w:bCs/>
      <w:kern w:val="2"/>
      <w:sz w:val="21"/>
      <w:szCs w:val="21"/>
      <w:lang w:val="en-US" w:eastAsia="zh-CN" w:bidi="ar-SA"/>
    </w:rPr>
  </w:style>
  <w:style w:type="paragraph" w:customStyle="1" w:styleId="2575">
    <w:name w:val="样式 255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76">
    <w:name w:val="样式 255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77">
    <w:name w:val="样式 255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78">
    <w:name w:val="样式 255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79">
    <w:name w:val="样式 2555 10 磅"/>
    <w:rPr>
      <w:rFonts w:ascii="Times New Roman Regular" w:eastAsia="宋体" w:cs="Times New Roman Regular" w:hAnsi="Times New Roman Regular"/>
      <w:b/>
      <w:bCs/>
      <w:kern w:val="2"/>
      <w:sz w:val="21"/>
      <w:szCs w:val="21"/>
      <w:lang w:val="en-US" w:eastAsia="zh-CN" w:bidi="ar-SA"/>
    </w:rPr>
  </w:style>
  <w:style w:type="paragraph" w:customStyle="1" w:styleId="2580">
    <w:name w:val="样式 255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81">
    <w:name w:val="样式 255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82">
    <w:name w:val="样式 255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83">
    <w:name w:val="样式 255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84">
    <w:name w:val="样式 2560 10 磅"/>
    <w:rPr>
      <w:rFonts w:ascii="Times New Roman Regular" w:eastAsia="宋体" w:cs="Times New Roman Regular" w:hAnsi="Times New Roman Regular"/>
      <w:b/>
      <w:bCs/>
      <w:kern w:val="2"/>
      <w:sz w:val="21"/>
      <w:szCs w:val="21"/>
      <w:lang w:val="en-US" w:eastAsia="zh-CN" w:bidi="ar-SA"/>
    </w:rPr>
  </w:style>
  <w:style w:type="paragraph" w:customStyle="1" w:styleId="2585">
    <w:name w:val="样式 256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86">
    <w:name w:val="样式 256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87">
    <w:name w:val="样式 256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88">
    <w:name w:val="样式 256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89">
    <w:name w:val="样式 2565 10 磅"/>
    <w:rPr>
      <w:rFonts w:ascii="Times New Roman Regular" w:eastAsia="宋体" w:cs="Times New Roman Regular" w:hAnsi="Times New Roman Regular"/>
      <w:b/>
      <w:bCs/>
      <w:kern w:val="2"/>
      <w:sz w:val="21"/>
      <w:szCs w:val="21"/>
      <w:lang w:val="en-US" w:eastAsia="zh-CN" w:bidi="ar-SA"/>
    </w:rPr>
  </w:style>
  <w:style w:type="paragraph" w:customStyle="1" w:styleId="2590">
    <w:name w:val="样式 256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91">
    <w:name w:val="样式 256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92">
    <w:name w:val="样式 256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93">
    <w:name w:val="样式 256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94">
    <w:name w:val="样式 1 小四"/>
    <w:rPr>
      <w:rFonts w:ascii="Times New Roman Regular" w:eastAsia="宋体" w:cs="Times New Roman Regular" w:hAnsi="Times New Roman Regular"/>
      <w:b/>
      <w:color w:val="000000"/>
      <w:kern w:val="2"/>
      <w:sz w:val="24"/>
      <w:szCs w:val="24"/>
      <w:lang w:val="en-US" w:eastAsia="zh-CN" w:bidi="ar-SA"/>
    </w:rPr>
  </w:style>
  <w:style w:type="paragraph" w:customStyle="1" w:styleId="2595">
    <w:name w:val="样式 257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96">
    <w:name w:val="样式 257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97">
    <w:name w:val="样式 257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98">
    <w:name w:val="样式 257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99">
    <w:name w:val="样式 2574 10 磅"/>
    <w:rPr>
      <w:rFonts w:ascii="Times New Roman Regular" w:eastAsia="宋体" w:cs="Times New Roman Regular" w:hAnsi="Times New Roman Regular"/>
      <w:b/>
      <w:bCs/>
      <w:kern w:val="2"/>
      <w:sz w:val="21"/>
      <w:szCs w:val="21"/>
      <w:lang w:val="en-US" w:eastAsia="zh-CN" w:bidi="ar-SA"/>
    </w:rPr>
  </w:style>
  <w:style w:type="paragraph" w:customStyle="1" w:styleId="2600">
    <w:name w:val="样式 257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01">
    <w:name w:val="样式 257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02">
    <w:name w:val="样式 257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03">
    <w:name w:val="样式 257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04">
    <w:name w:val="样式 2579 10 磅"/>
    <w:rPr>
      <w:rFonts w:ascii="Times New Roman Regular" w:eastAsia="宋体" w:cs="Times New Roman Regular" w:hAnsi="Times New Roman Regular"/>
      <w:b/>
      <w:bCs/>
      <w:kern w:val="2"/>
      <w:sz w:val="21"/>
      <w:szCs w:val="21"/>
      <w:lang w:val="en-US" w:eastAsia="zh-CN" w:bidi="ar-SA"/>
    </w:rPr>
  </w:style>
  <w:style w:type="paragraph" w:customStyle="1" w:styleId="2605">
    <w:name w:val="样式 258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06">
    <w:name w:val="样式 258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07">
    <w:name w:val="样式 258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08">
    <w:name w:val="样式 258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09">
    <w:name w:val="样式 2584 10 磅"/>
    <w:rPr>
      <w:rFonts w:ascii="Times New Roman Regular" w:eastAsia="宋体" w:cs="Times New Roman Regular" w:hAnsi="Times New Roman Regular"/>
      <w:b/>
      <w:bCs/>
      <w:kern w:val="2"/>
      <w:sz w:val="21"/>
      <w:szCs w:val="21"/>
      <w:lang w:val="en-US" w:eastAsia="zh-CN" w:bidi="ar-SA"/>
    </w:rPr>
  </w:style>
  <w:style w:type="paragraph" w:customStyle="1" w:styleId="2610">
    <w:name w:val="样式 258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11">
    <w:name w:val="样式 258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12">
    <w:name w:val="样式 258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13">
    <w:name w:val="样式 258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14">
    <w:name w:val="样式 2589 10 磅"/>
    <w:rPr>
      <w:rFonts w:ascii="Times New Roman Regular" w:eastAsia="宋体" w:cs="Times New Roman Regular" w:hAnsi="Times New Roman Regular"/>
      <w:b/>
      <w:bCs/>
      <w:kern w:val="2"/>
      <w:sz w:val="21"/>
      <w:szCs w:val="21"/>
      <w:lang w:val="en-US" w:eastAsia="zh-CN" w:bidi="ar-SA"/>
    </w:rPr>
  </w:style>
  <w:style w:type="paragraph" w:customStyle="1" w:styleId="2615">
    <w:name w:val="样式 259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16">
    <w:name w:val="样式 259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17">
    <w:name w:val="样式 259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18">
    <w:name w:val="样式 259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19">
    <w:name w:val="样式 2594 10 磅"/>
    <w:rPr>
      <w:rFonts w:ascii="Times New Roman Regular" w:eastAsia="宋体" w:cs="Times New Roman Regular" w:hAnsi="Times New Roman Regular"/>
      <w:b/>
      <w:bCs/>
      <w:kern w:val="2"/>
      <w:sz w:val="21"/>
      <w:szCs w:val="21"/>
      <w:lang w:val="en-US" w:eastAsia="zh-CN" w:bidi="ar-SA"/>
    </w:rPr>
  </w:style>
  <w:style w:type="paragraph" w:customStyle="1" w:styleId="2620">
    <w:name w:val="样式 259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21">
    <w:name w:val="样式 259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22">
    <w:name w:val="样式 259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23">
    <w:name w:val="样式 259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24">
    <w:name w:val="样式 259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25">
    <w:name w:val="样式 260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26">
    <w:name w:val="样式 260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27">
    <w:name w:val="样式 260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28">
    <w:name w:val="样式 260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29">
    <w:name w:val="样式 260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30">
    <w:name w:val="样式 260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31">
    <w:name w:val="样式 260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32">
    <w:name w:val="样式 260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33">
    <w:name w:val="样式 260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34">
    <w:name w:val="样式 260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35">
    <w:name w:val="样式 261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36">
    <w:name w:val="样式 261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37">
    <w:name w:val="样式 261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38">
    <w:name w:val="样式 261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39">
    <w:name w:val="样式 2614 10 磅"/>
    <w:rPr>
      <w:rFonts w:ascii="Times New Roman Regular" w:eastAsia="宋体" w:cs="Times New Roman Regular" w:hAnsi="Times New Roman Regular"/>
      <w:b/>
      <w:bCs/>
      <w:kern w:val="2"/>
      <w:sz w:val="21"/>
      <w:szCs w:val="21"/>
      <w:lang w:val="en-US" w:eastAsia="zh-CN" w:bidi="ar-SA"/>
    </w:rPr>
  </w:style>
  <w:style w:type="paragraph" w:customStyle="1" w:styleId="2640">
    <w:name w:val="样式 261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41">
    <w:name w:val="样式 261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42">
    <w:name w:val="样式 261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43">
    <w:name w:val="样式 261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44">
    <w:name w:val="样式 261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45">
    <w:name w:val="样式 262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46">
    <w:name w:val="样式 262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47">
    <w:name w:val="样式 262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48">
    <w:name w:val="样式 262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49">
    <w:name w:val="样式 262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50">
    <w:name w:val="样式 262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51">
    <w:name w:val="样式 262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52">
    <w:name w:val="样式 262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53">
    <w:name w:val="样式 262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54">
    <w:name w:val="样式 2629 10 磅"/>
    <w:rPr>
      <w:rFonts w:ascii="Times New Roman Regular" w:eastAsia="宋体" w:cs="Times New Roman Regular" w:hAnsi="Times New Roman Regular"/>
      <w:b/>
      <w:bCs/>
      <w:kern w:val="2"/>
      <w:sz w:val="21"/>
      <w:szCs w:val="21"/>
      <w:lang w:val="en-US" w:eastAsia="zh-CN" w:bidi="ar-SA"/>
    </w:rPr>
  </w:style>
  <w:style w:type="paragraph" w:customStyle="1" w:styleId="2655">
    <w:name w:val="样式 263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56">
    <w:name w:val="样式 263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57">
    <w:name w:val="样式 263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58">
    <w:name w:val="样式 263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59">
    <w:name w:val="样式 263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60">
    <w:name w:val="样式 263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61">
    <w:name w:val="样式 263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62">
    <w:name w:val="样式 263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63">
    <w:name w:val="样式 263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64">
    <w:name w:val="样式 263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65">
    <w:name w:val="样式 264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66">
    <w:name w:val="样式 264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67">
    <w:name w:val="样式 264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68">
    <w:name w:val="样式 264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69">
    <w:name w:val="样式 264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70">
    <w:name w:val="样式 264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71">
    <w:name w:val="样式 264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72">
    <w:name w:val="样式 264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73">
    <w:name w:val="样式 264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74">
    <w:name w:val="样式 2 小四"/>
    <w:rPr>
      <w:rFonts w:ascii="Times New Roman Regular" w:eastAsia="宋体" w:cs="Times New Roman Regular" w:hAnsi="Times New Roman Regular"/>
      <w:b/>
      <w:color w:val="000000"/>
      <w:kern w:val="2"/>
      <w:sz w:val="24"/>
      <w:szCs w:val="24"/>
      <w:lang w:val="en-US" w:eastAsia="zh-CN" w:bidi="ar-SA"/>
    </w:rPr>
  </w:style>
  <w:style w:type="paragraph" w:customStyle="1" w:styleId="2675">
    <w:name w:val="样式 264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76">
    <w:name w:val="样式 265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77">
    <w:name w:val="样式 265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78">
    <w:name w:val="样式 265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79">
    <w:name w:val="样式 265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80">
    <w:name w:val="样式 265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81">
    <w:name w:val="样式 265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82">
    <w:name w:val="样式 265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83">
    <w:name w:val="样式 265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84">
    <w:name w:val="样式 265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85">
    <w:name w:val="样式 265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86">
    <w:name w:val="样式 266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87">
    <w:name w:val="样式 266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88">
    <w:name w:val="样式 266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89">
    <w:name w:val="样式 266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90">
    <w:name w:val="样式 266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91">
    <w:name w:val="样式 266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92">
    <w:name w:val="样式 266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93">
    <w:name w:val="样式 266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94">
    <w:name w:val="样式 266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95">
    <w:name w:val="样式 266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96">
    <w:name w:val="样式 267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97">
    <w:name w:val="样式 267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98">
    <w:name w:val="样式 267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99">
    <w:name w:val="样式 2673 10 磅"/>
    <w:rPr>
      <w:rFonts w:ascii="Times New Roman Regular" w:eastAsia="宋体" w:cs="Times New Roman Regular" w:hAnsi="Times New Roman Regular"/>
      <w:b/>
      <w:bCs/>
      <w:kern w:val="2"/>
      <w:sz w:val="21"/>
      <w:szCs w:val="21"/>
      <w:lang w:val="en-US" w:eastAsia="zh-CN" w:bidi="ar-SA"/>
    </w:rPr>
  </w:style>
  <w:style w:type="paragraph" w:customStyle="1" w:styleId="2700">
    <w:name w:val="样式 267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01">
    <w:name w:val="样式 267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02">
    <w:name w:val="样式 267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03">
    <w:name w:val="样式 267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04">
    <w:name w:val="样式 267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05">
    <w:name w:val="样式 267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06">
    <w:name w:val="样式 268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07">
    <w:name w:val="样式 268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08">
    <w:name w:val="样式 268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09">
    <w:name w:val="样式 268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10">
    <w:name w:val="样式 268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11">
    <w:name w:val="样式 268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12">
    <w:name w:val="样式 268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13">
    <w:name w:val="样式 268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14">
    <w:name w:val="样式 268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15">
    <w:name w:val="样式 268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16">
    <w:name w:val="样式 269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17">
    <w:name w:val="样式 269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18">
    <w:name w:val="样式 269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19">
    <w:name w:val="样式 2693 10 磅"/>
    <w:rPr>
      <w:rFonts w:ascii="Times New Roman Regular" w:eastAsia="宋体" w:cs="Times New Roman Regular" w:hAnsi="Times New Roman Regular"/>
      <w:b/>
      <w:bCs/>
      <w:kern w:val="2"/>
      <w:sz w:val="21"/>
      <w:szCs w:val="21"/>
      <w:lang w:val="en-US" w:eastAsia="zh-CN" w:bidi="ar-SA"/>
    </w:rPr>
  </w:style>
  <w:style w:type="paragraph" w:customStyle="1" w:styleId="2720">
    <w:name w:val="样式 2694 10 磅"/>
    <w:rPr>
      <w:rFonts w:ascii="Times New Roman Regular" w:eastAsia="宋体" w:cs="Times New Roman Regular" w:hAnsi="Times New Roman Regular"/>
      <w:b/>
      <w:bCs/>
      <w:kern w:val="2"/>
      <w:sz w:val="21"/>
      <w:szCs w:val="21"/>
      <w:lang w:val="en-US" w:eastAsia="zh-CN" w:bidi="ar-SA"/>
    </w:rPr>
  </w:style>
  <w:style w:type="paragraph" w:customStyle="1" w:styleId="2721">
    <w:name w:val="样式 269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22">
    <w:name w:val="样式 269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23">
    <w:name w:val="样式 269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24">
    <w:name w:val="样式 269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25">
    <w:name w:val="样式 269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26">
    <w:name w:val="样式 270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27">
    <w:name w:val="样式 270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28">
    <w:name w:val="样式 270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29">
    <w:name w:val="样式 270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30">
    <w:name w:val="样式 270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31">
    <w:name w:val="样式 270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32">
    <w:name w:val="样式 270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33">
    <w:name w:val="样式 270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34">
    <w:name w:val="样式 270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35">
    <w:name w:val="样式 270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36">
    <w:name w:val="样式 271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37">
    <w:name w:val="样式 271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38">
    <w:name w:val="样式 271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39">
    <w:name w:val="样式 271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40">
    <w:name w:val="样式 271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41">
    <w:name w:val="样式 271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42">
    <w:name w:val="样式 271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43">
    <w:name w:val="样式 271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44">
    <w:name w:val="样式 2718 10 磅"/>
    <w:rPr>
      <w:rFonts w:ascii="Times New Roman Regular" w:eastAsia="宋体" w:cs="Times New Roman Regular" w:hAnsi="Times New Roman Regular"/>
      <w:b/>
      <w:bCs/>
      <w:kern w:val="2"/>
      <w:sz w:val="21"/>
      <w:szCs w:val="21"/>
      <w:lang w:val="en-US" w:eastAsia="zh-CN" w:bidi="ar-SA"/>
    </w:rPr>
  </w:style>
  <w:style w:type="paragraph" w:customStyle="1" w:styleId="2745">
    <w:name w:val="样式 271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46">
    <w:name w:val="样式 272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47">
    <w:name w:val="样式 272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48">
    <w:name w:val="样式 272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49">
    <w:name w:val="样式 3 小四"/>
    <w:rPr>
      <w:rFonts w:ascii="Times New Roman Regular" w:eastAsia="宋体" w:cs="Times New Roman Regular" w:hAnsi="Times New Roman Regular"/>
      <w:b/>
      <w:color w:val="000000"/>
      <w:kern w:val="2"/>
      <w:sz w:val="24"/>
      <w:szCs w:val="24"/>
      <w:lang w:val="en-US" w:eastAsia="zh-CN" w:bidi="ar-SA"/>
    </w:rPr>
  </w:style>
  <w:style w:type="paragraph" w:customStyle="1" w:styleId="2750">
    <w:name w:val="样式 272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51">
    <w:name w:val="样式 272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52">
    <w:name w:val="样式 272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53">
    <w:name w:val="样式 272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54">
    <w:name w:val="样式 272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55">
    <w:name w:val="样式 272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56">
    <w:name w:val="样式 272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57">
    <w:name w:val="样式 273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58">
    <w:name w:val="样式 273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59">
    <w:name w:val="样式 273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60">
    <w:name w:val="样式 273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61">
    <w:name w:val="样式 273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62">
    <w:name w:val="样式 273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63">
    <w:name w:val="样式 273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64">
    <w:name w:val="样式 273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styleId="2765">
    <w:name w:val="Balloon Text"/>
    <w:basedOn w:val="0"/>
    <w:rPr>
      <w:sz w:val="18"/>
      <w:szCs w:val="18"/>
    </w:rPr>
  </w:style>
  <w:style w:type="paragraph" w:customStyle="1" w:styleId="2766">
    <w:name w:val="样式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2767">
    <w:name w:val="样式 4 小四"/>
    <w:pPr>
      <w:widowControl w:val="0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768">
    <w:name w:val="样式 273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69">
    <w:name w:val="样式 273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70">
    <w:name w:val="样式 274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71">
    <w:name w:val="样式 274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72">
    <w:name w:val="样式 274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73">
    <w:name w:val="样式 274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74">
    <w:name w:val="样式 274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75">
    <w:name w:val="样式 2745 10 磅"/>
    <w:pPr>
      <w:widowControl w:val="0"/>
      <w:jc w:val="both"/>
    </w:pPr>
    <w:rPr>
      <w:rFonts w:ascii="Calibri" w:eastAsia="宋体" w:cs="Times New Roman" w:hAnsi="Calibri"/>
      <w:kern w:val="2"/>
      <w:sz w:val="21"/>
      <w:szCs w:val="24"/>
      <w:lang w:val="en-US" w:eastAsia="zh-CN" w:bidi="ar-SA"/>
    </w:rPr>
  </w:style>
  <w:style w:type="paragraph" w:customStyle="1" w:styleId="2776">
    <w:name w:val="样式 小五"/>
    <w:basedOn w:val="0"/>
    <w:pPr>
      <w:widowControl w:val="0"/>
      <w:snapToGrid w:val="0"/>
      <w:jc w:val="left"/>
    </w:pPr>
    <w:rPr>
      <w:rFonts w:ascii="Times New Roman" w:eastAsia="方正仿宋_GBK" w:cs="Times New Roman" w:hAnsi="Times New Roman"/>
      <w:kern w:val="2"/>
      <w:sz w:val="18"/>
      <w:szCs w:val="18"/>
      <w:lang w:val="en-US" w:eastAsia="zh-CN" w:bidi="ar-SA"/>
    </w:rPr>
  </w:style>
  <w:style w:type="paragraph" w:customStyle="1" w:styleId="2777">
    <w:name w:val="样式 1 小五"/>
    <w:basedOn w:val="0"/>
    <w:pPr>
      <w:widowControl w:val="0"/>
      <w:snapToGrid w:val="0"/>
      <w:jc w:val="left"/>
    </w:pPr>
    <w:rPr>
      <w:rFonts w:ascii="Times New Roman" w:eastAsia="方正仿宋_GBK" w:cs="Times New Roman" w:hAnsi="Times New Roman"/>
      <w:kern w:val="2"/>
      <w:sz w:val="18"/>
      <w:szCs w:val="18"/>
      <w:lang w:val="en-US" w:eastAsia="zh-CN" w:bidi="ar-SA"/>
    </w:rPr>
  </w:style>
  <w:style w:type="paragraph" w:customStyle="1" w:styleId="2778">
    <w:name w:val="样式 5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2779">
    <w:name w:val="样式 1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2780">
    <w:name w:val="样式 274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81">
    <w:name w:val="样式 274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82">
    <w:name w:val="样式 274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83">
    <w:name w:val="样式 274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84">
    <w:name w:val="样式 275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85">
    <w:name w:val="样式 275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86">
    <w:name w:val="样式 275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87">
    <w:name w:val="样式 275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88">
    <w:name w:val="样式 275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89">
    <w:name w:val="样式 275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90">
    <w:name w:val="样式 275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91">
    <w:name w:val="样式 275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92">
    <w:name w:val="样式 275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93">
    <w:name w:val="样式 275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94">
    <w:name w:val="样式 276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95">
    <w:name w:val="样式 276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96">
    <w:name w:val="样式 276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97">
    <w:name w:val="样式 276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98">
    <w:name w:val="样式 276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99">
    <w:name w:val="样式 276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00">
    <w:name w:val="样式 276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01">
    <w:name w:val="样式 276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02">
    <w:name w:val="样式 276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03">
    <w:name w:val="样式 276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04">
    <w:name w:val="样式 277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05">
    <w:name w:val="样式 277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06">
    <w:name w:val="样式 277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07">
    <w:name w:val="样式 277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08">
    <w:name w:val="样式 2774 10 磅"/>
    <w:pPr>
      <w:widowControl w:val="0"/>
      <w:jc w:val="both"/>
    </w:pPr>
    <w:rPr>
      <w:rFonts w:ascii="Calibri" w:eastAsia="宋体" w:cs="Times New Roman" w:hAnsi="Calibri"/>
      <w:kern w:val="2"/>
      <w:sz w:val="21"/>
      <w:szCs w:val="24"/>
      <w:lang w:val="en-US" w:eastAsia="zh-CN" w:bidi="ar-SA"/>
    </w:rPr>
  </w:style>
  <w:style w:type="paragraph" w:customStyle="1" w:styleId="2809">
    <w:name w:val="样式 2775 10 磅"/>
    <w:pPr>
      <w:widowControl w:val="0"/>
      <w:jc w:val="both"/>
    </w:pPr>
    <w:rPr>
      <w:rFonts w:ascii="Calibri" w:eastAsia="宋体" w:cs="Times New Roman" w:hAnsi="Calibri"/>
      <w:kern w:val="2"/>
      <w:sz w:val="21"/>
      <w:szCs w:val="24"/>
      <w:lang w:val="en-US" w:eastAsia="zh-CN" w:bidi="ar-SA"/>
    </w:rPr>
  </w:style>
  <w:style w:type="paragraph" w:customStyle="1" w:styleId="2810">
    <w:name w:val="样式 2776 10 磅"/>
    <w:pPr>
      <w:widowControl w:val="0"/>
      <w:jc w:val="both"/>
    </w:pPr>
    <w:rPr>
      <w:rFonts w:ascii="Calibri" w:eastAsia="宋体" w:cs="Times New Roman" w:hAnsi="Calibri"/>
      <w:kern w:val="2"/>
      <w:sz w:val="21"/>
      <w:szCs w:val="24"/>
      <w:lang w:val="en-US" w:eastAsia="zh-CN" w:bidi="ar-SA"/>
    </w:rPr>
  </w:style>
  <w:style w:type="paragraph" w:customStyle="1" w:styleId="2811">
    <w:name w:val="样式 277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12">
    <w:name w:val="样式 277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13">
    <w:name w:val="样式 277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14">
    <w:name w:val="样式 278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15">
    <w:name w:val="样式 278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16">
    <w:name w:val="样式 278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17">
    <w:name w:val="样式 278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18">
    <w:name w:val="样式 278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19">
    <w:name w:val="样式 278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20">
    <w:name w:val="样式 278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21">
    <w:name w:val="样式 278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22">
    <w:name w:val="样式 278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23">
    <w:name w:val="样式 278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24">
    <w:name w:val="样式 2790 10 磅"/>
    <w:rPr>
      <w:rFonts w:ascii="Times New Roman Regular" w:eastAsia="宋体" w:cs="Times New Roman Regular" w:hAnsi="Times New Roman Regular"/>
      <w:b/>
      <w:bCs/>
      <w:kern w:val="2"/>
      <w:sz w:val="21"/>
      <w:szCs w:val="21"/>
      <w:lang w:val="en-US" w:eastAsia="zh-CN" w:bidi="ar-SA"/>
    </w:rPr>
  </w:style>
  <w:style w:type="paragraph" w:customStyle="1" w:styleId="2825">
    <w:name w:val="样式 2791 10 磅"/>
    <w:rPr>
      <w:rFonts w:ascii="Times New Roman Regular" w:eastAsia="宋体" w:cs="Times New Roman Regular" w:hAnsi="Times New Roman Regular"/>
      <w:b/>
      <w:bCs/>
      <w:kern w:val="2"/>
      <w:sz w:val="21"/>
      <w:szCs w:val="21"/>
      <w:lang w:val="en-US" w:eastAsia="zh-CN" w:bidi="ar-SA"/>
    </w:rPr>
  </w:style>
  <w:style w:type="paragraph" w:customStyle="1" w:styleId="2826">
    <w:name w:val="样式 2792 10 磅"/>
    <w:rPr>
      <w:rFonts w:ascii="Times New Roman Regular" w:eastAsia="宋体" w:cs="Times New Roman Regular" w:hAnsi="Times New Roman Regular"/>
      <w:b/>
      <w:bCs/>
      <w:kern w:val="2"/>
      <w:sz w:val="21"/>
      <w:szCs w:val="21"/>
      <w:lang w:val="en-US" w:eastAsia="zh-CN" w:bidi="ar-SA"/>
    </w:rPr>
  </w:style>
  <w:style w:type="paragraph" w:customStyle="1" w:styleId="2827">
    <w:name w:val="样式 2793 10 磅"/>
    <w:rPr>
      <w:rFonts w:ascii="Times New Roman Regular" w:eastAsia="宋体" w:cs="Times New Roman Regular" w:hAnsi="Times New Roman Regular"/>
      <w:b/>
      <w:bCs/>
      <w:kern w:val="2"/>
      <w:sz w:val="21"/>
      <w:szCs w:val="21"/>
      <w:lang w:val="en-US" w:eastAsia="zh-CN" w:bidi="ar-SA"/>
    </w:rPr>
  </w:style>
  <w:style w:type="paragraph" w:customStyle="1" w:styleId="2828">
    <w:name w:val="样式 279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29">
    <w:name w:val="样式 279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30">
    <w:name w:val="样式 279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31">
    <w:name w:val="样式 279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32">
    <w:name w:val="样式 279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33">
    <w:name w:val="样式 279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34">
    <w:name w:val="样式 280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35">
    <w:name w:val="样式 280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36">
    <w:name w:val="样式 280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37">
    <w:name w:val="样式 280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38">
    <w:name w:val="样式 280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39">
    <w:name w:val="样式 280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40">
    <w:name w:val="样式 280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41">
    <w:name w:val="样式 280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42">
    <w:name w:val="样式 280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43">
    <w:name w:val="样式 280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44">
    <w:name w:val="样式 281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45">
    <w:name w:val="样式 281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46">
    <w:name w:val="样式 281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47">
    <w:name w:val="样式 281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48">
    <w:name w:val="样式 281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49">
    <w:name w:val="样式 2815 10 磅"/>
    <w:pPr>
      <w:widowControl w:val="0"/>
      <w:jc w:val="both"/>
    </w:pPr>
    <w:rPr>
      <w:rFonts w:ascii="Calibri" w:eastAsia="宋体" w:cs="Times New Roman" w:hAnsi="Calibri"/>
      <w:kern w:val="2"/>
      <w:sz w:val="21"/>
      <w:szCs w:val="24"/>
      <w:lang w:val="en-US" w:eastAsia="zh-CN" w:bidi="ar-SA"/>
    </w:rPr>
  </w:style>
  <w:style w:type="paragraph" w:customStyle="1" w:styleId="2850">
    <w:name w:val="样式 2816 10 磅"/>
    <w:pPr>
      <w:widowControl w:val="0"/>
      <w:jc w:val="both"/>
    </w:pPr>
    <w:rPr>
      <w:rFonts w:ascii="Calibri" w:eastAsia="宋体" w:cs="Times New Roman" w:hAnsi="Calibri"/>
      <w:kern w:val="2"/>
      <w:sz w:val="21"/>
      <w:szCs w:val="24"/>
      <w:lang w:val="en-US" w:eastAsia="zh-CN" w:bidi="ar-SA"/>
    </w:rPr>
  </w:style>
  <w:style w:type="paragraph" w:customStyle="1" w:styleId="2851">
    <w:name w:val="样式 2817 10 磅"/>
    <w:pPr>
      <w:widowControl w:val="0"/>
      <w:jc w:val="both"/>
    </w:pPr>
    <w:rPr>
      <w:rFonts w:ascii="Calibri" w:eastAsia="宋体" w:cs="Times New Roman" w:hAnsi="Calibri"/>
      <w:kern w:val="2"/>
      <w:sz w:val="21"/>
      <w:szCs w:val="24"/>
      <w:lang w:val="en-US" w:eastAsia="zh-CN" w:bidi="ar-SA"/>
    </w:rPr>
  </w:style>
  <w:style w:type="paragraph" w:customStyle="1" w:styleId="2852">
    <w:name w:val="样式 281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53">
    <w:name w:val="样式 281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styleId="2854">
    <w:name w:val="index 7"/>
    <w:basedOn w:val="0"/>
    <w:autoRedefine/>
    <w:next w:val="0"/>
    <w:pPr>
      <w:ind w:left="2520"/>
    </w:pPr>
  </w:style>
  <w:style w:type="paragraph" w:styleId="2855">
    <w:name w:val="index 8"/>
    <w:basedOn w:val="0"/>
    <w:autoRedefine/>
    <w:next w:val="0"/>
    <w:pPr>
      <w:ind w:left="2940"/>
    </w:pPr>
  </w:style>
  <w:style w:type="paragraph" w:styleId="2856">
    <w:name w:val="index 9"/>
    <w:basedOn w:val="0"/>
    <w:autoRedefine/>
    <w:next w:val="0"/>
    <w:pPr>
      <w:ind w:left="3360"/>
    </w:pPr>
  </w:style>
  <w:style w:type="paragraph" w:customStyle="1" w:styleId="2857">
    <w:name w:val="样式 2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2858">
    <w:name w:val="样式 3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2859">
    <w:name w:val="样式 4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2860">
    <w:name w:val="样式 6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2861">
    <w:name w:val="样式 2820 10 磅"/>
    <w:pPr>
      <w:widowControl w:val="0"/>
      <w:jc w:val="both"/>
    </w:pPr>
    <w:rPr>
      <w:rFonts w:ascii="Calibri" w:eastAsia="宋体" w:cs="Times New Roman" w:hAnsi="Calibri"/>
      <w:kern w:val="2"/>
      <w:sz w:val="21"/>
      <w:szCs w:val="24"/>
      <w:lang w:val="en-US" w:eastAsia="zh-CN" w:bidi="ar-SA"/>
    </w:rPr>
  </w:style>
  <w:style w:type="paragraph" w:customStyle="1" w:styleId="2862">
    <w:name w:val="样式 282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63">
    <w:name w:val="样式 282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64">
    <w:name w:val="样式 282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65">
    <w:name w:val="样式 282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66">
    <w:name w:val="样式 282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67">
    <w:name w:val="样式 282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68">
    <w:name w:val="样式 282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character" w:styleId="2869">
    <w:name w:val="page number"/>
    <w:basedOn w:val="10"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styles" Target="styles.xml"/><Relationship Id="rId6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1374</TotalTime>
  <Application>Yozo_Office</Application>
  <Pages>20</Pages>
  <Words>5605</Words>
  <Characters>9554</Characters>
  <Lines>2178</Lines>
  <Paragraphs>1726</Paragraphs>
  <CharactersWithSpaces>9558</CharactersWithSpace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user</dc:creator>
  <cp:lastModifiedBy>范思齐</cp:lastModifiedBy>
  <cp:revision>3</cp:revision>
  <cp:lastPrinted>2024-11-10T18:52:05Z</cp:lastPrinted>
  <dcterms:created xsi:type="dcterms:W3CDTF">2024-11-07T11:03:00Z</dcterms:created>
  <dcterms:modified xsi:type="dcterms:W3CDTF">2025-05-29T02:31:15Z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2052-11.1.0.14309</vt:lpwstr>
  </property>
  <property fmtid="{D5CDD505-2E9C-101B-9397-08002B2CF9AE}" pid="3" name="ICV">
    <vt:lpwstr>8758BB31A839498E9B679BAB5BEF4F66_13</vt:lpwstr>
  </property>
</Properties>
</file>